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A0E35" w14:textId="4C45EB9A" w:rsidR="00AF6C3F" w:rsidRPr="00EE7E1A" w:rsidRDefault="00AF6C3F" w:rsidP="00AF6C3F">
      <w:pPr>
        <w:pStyle w:val="Heading1"/>
        <w:jc w:val="center"/>
        <w:rPr>
          <w:rFonts w:ascii="Aptos" w:hAnsi="Aptos"/>
          <w:color w:val="0070C0"/>
          <w:sz w:val="30"/>
          <w:szCs w:val="30"/>
        </w:rPr>
      </w:pPr>
      <w:r w:rsidRPr="00EE7E1A">
        <w:rPr>
          <w:rFonts w:ascii="Aptos" w:hAnsi="Aptos"/>
          <w:color w:val="0070C0"/>
          <w:sz w:val="44"/>
          <w:szCs w:val="44"/>
        </w:rPr>
        <w:t>STUDENT FORM</w:t>
      </w:r>
      <w:r w:rsidRPr="00EE7E1A">
        <w:rPr>
          <w:rFonts w:ascii="Aptos" w:hAnsi="Aptos"/>
          <w:color w:val="0070C0"/>
          <w:sz w:val="44"/>
          <w:szCs w:val="44"/>
        </w:rPr>
        <w:br/>
      </w:r>
      <w:r w:rsidRPr="00EE7E1A">
        <w:rPr>
          <w:rFonts w:ascii="Aptos" w:hAnsi="Aptos"/>
          <w:b w:val="0"/>
          <w:bCs/>
          <w:i/>
          <w:iCs/>
          <w:color w:val="0070C0"/>
          <w:sz w:val="24"/>
          <w:szCs w:val="24"/>
        </w:rPr>
        <w:t xml:space="preserve">The faculty supervisor portion of this form begins on </w:t>
      </w:r>
      <w:r w:rsidR="00777D06" w:rsidRPr="00EE7E1A">
        <w:rPr>
          <w:rFonts w:ascii="Aptos" w:hAnsi="Aptos"/>
          <w:b w:val="0"/>
          <w:bCs/>
          <w:i/>
          <w:iCs/>
          <w:color w:val="0070C0"/>
          <w:sz w:val="24"/>
          <w:szCs w:val="24"/>
        </w:rPr>
        <w:t>page</w:t>
      </w:r>
      <w:r w:rsidRPr="00EE7E1A">
        <w:rPr>
          <w:rFonts w:ascii="Aptos" w:hAnsi="Aptos"/>
          <w:b w:val="0"/>
          <w:bCs/>
          <w:i/>
          <w:iCs/>
          <w:color w:val="0070C0"/>
          <w:sz w:val="24"/>
          <w:szCs w:val="24"/>
        </w:rPr>
        <w:t xml:space="preserve"> 4</w:t>
      </w:r>
    </w:p>
    <w:p w14:paraId="3AA0E992" w14:textId="13575654" w:rsidR="00C97A35" w:rsidRPr="00EE7E1A" w:rsidRDefault="005877D9" w:rsidP="00870394">
      <w:pPr>
        <w:pStyle w:val="Heading1"/>
        <w:rPr>
          <w:rFonts w:ascii="Aptos" w:hAnsi="Aptos"/>
          <w:color w:val="0070C0"/>
          <w:sz w:val="28"/>
        </w:rPr>
      </w:pPr>
      <w:r w:rsidRPr="00EE7E1A">
        <w:rPr>
          <w:rFonts w:ascii="Aptos" w:hAnsi="Aptos"/>
          <w:color w:val="0070C0"/>
          <w:sz w:val="28"/>
        </w:rPr>
        <w:t xml:space="preserve">Student </w:t>
      </w:r>
      <w:r w:rsidR="00A659B0" w:rsidRPr="00EE7E1A">
        <w:rPr>
          <w:rFonts w:ascii="Aptos" w:hAnsi="Aptos"/>
          <w:color w:val="0070C0"/>
          <w:sz w:val="28"/>
        </w:rPr>
        <w:t>i</w:t>
      </w:r>
      <w:r w:rsidRPr="00EE7E1A">
        <w:rPr>
          <w:rFonts w:ascii="Aptos" w:hAnsi="Aptos"/>
          <w:color w:val="0070C0"/>
          <w:sz w:val="28"/>
        </w:rPr>
        <w:t>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232"/>
      </w:tblGrid>
      <w:tr w:rsidR="005877D9" w:rsidRPr="00A659B0" w14:paraId="68A1D07F" w14:textId="77777777" w:rsidTr="00CD0282">
        <w:tc>
          <w:tcPr>
            <w:tcW w:w="1838" w:type="dxa"/>
            <w:shd w:val="clear" w:color="auto" w:fill="D9D9D9" w:themeFill="background1" w:themeFillShade="D9"/>
          </w:tcPr>
          <w:p w14:paraId="79E4E664" w14:textId="76D1259E" w:rsidR="005877D9" w:rsidRPr="00A659B0" w:rsidRDefault="005877D9" w:rsidP="00C43F8F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Student </w:t>
            </w:r>
            <w:r w:rsidR="00A659B0">
              <w:rPr>
                <w:rFonts w:ascii="Aptos" w:hAnsi="Aptos"/>
                <w:b/>
                <w:lang w:val="en-CA" w:eastAsia="en-CA"/>
              </w:rPr>
              <w:t>n</w:t>
            </w:r>
            <w:r w:rsidRPr="00A659B0">
              <w:rPr>
                <w:rFonts w:ascii="Aptos" w:hAnsi="Aptos"/>
                <w:b/>
                <w:lang w:val="en-CA" w:eastAsia="en-CA"/>
              </w:rPr>
              <w:t>ame</w:t>
            </w:r>
            <w:r w:rsidR="00CD0282" w:rsidRPr="00A659B0">
              <w:rPr>
                <w:rFonts w:ascii="Aptos" w:hAnsi="Aptos"/>
                <w:b/>
                <w:lang w:val="en-CA" w:eastAsia="en-CA"/>
              </w:rPr>
              <w:t xml:space="preserve"> (</w:t>
            </w:r>
            <w:r w:rsidR="00AF6C3F">
              <w:rPr>
                <w:rFonts w:ascii="Aptos" w:hAnsi="Aptos"/>
                <w:b/>
                <w:lang w:val="en-CA" w:eastAsia="en-CA"/>
              </w:rPr>
              <w:t>f</w:t>
            </w:r>
            <w:r w:rsidR="00CD0282" w:rsidRPr="00A659B0">
              <w:rPr>
                <w:rFonts w:ascii="Aptos" w:hAnsi="Aptos"/>
                <w:b/>
                <w:lang w:val="en-CA" w:eastAsia="en-CA"/>
              </w:rPr>
              <w:t>irst</w:t>
            </w:r>
            <w:r w:rsidR="00874FA8" w:rsidRPr="00A659B0">
              <w:rPr>
                <w:rFonts w:ascii="Aptos" w:hAnsi="Aptos"/>
                <w:b/>
                <w:lang w:val="en-CA" w:eastAsia="en-CA"/>
              </w:rPr>
              <w:t xml:space="preserve"> and </w:t>
            </w:r>
            <w:r w:rsidR="00AF6C3F">
              <w:rPr>
                <w:rFonts w:ascii="Aptos" w:hAnsi="Aptos"/>
                <w:b/>
                <w:lang w:val="en-CA" w:eastAsia="en-CA"/>
              </w:rPr>
              <w:t>l</w:t>
            </w:r>
            <w:r w:rsidR="00CD0282" w:rsidRPr="00A659B0">
              <w:rPr>
                <w:rFonts w:ascii="Aptos" w:hAnsi="Aptos"/>
                <w:b/>
                <w:lang w:val="en-CA" w:eastAsia="en-CA"/>
              </w:rPr>
              <w:t>ast)</w:t>
            </w:r>
            <w:r w:rsidRPr="00A659B0">
              <w:rPr>
                <w:rFonts w:ascii="Aptos" w:hAnsi="Aptos"/>
                <w:b/>
                <w:lang w:val="en-CA" w:eastAsia="en-CA"/>
              </w:rPr>
              <w:t>:</w:t>
            </w:r>
          </w:p>
        </w:tc>
        <w:tc>
          <w:tcPr>
            <w:tcW w:w="8232" w:type="dxa"/>
          </w:tcPr>
          <w:p w14:paraId="5D678D3A" w14:textId="77777777" w:rsidR="005877D9" w:rsidRPr="00A659B0" w:rsidRDefault="005877D9" w:rsidP="00C43F8F">
            <w:pPr>
              <w:rPr>
                <w:rFonts w:ascii="Aptos" w:hAnsi="Aptos"/>
                <w:lang w:val="en-CA" w:eastAsia="en-CA"/>
              </w:rPr>
            </w:pPr>
          </w:p>
        </w:tc>
      </w:tr>
      <w:tr w:rsidR="005877D9" w:rsidRPr="00A659B0" w14:paraId="5183B937" w14:textId="77777777" w:rsidTr="00CD0282">
        <w:tc>
          <w:tcPr>
            <w:tcW w:w="1838" w:type="dxa"/>
            <w:shd w:val="clear" w:color="auto" w:fill="D9D9D9" w:themeFill="background1" w:themeFillShade="D9"/>
          </w:tcPr>
          <w:p w14:paraId="22C87D97" w14:textId="123FC667" w:rsidR="005877D9" w:rsidRPr="00A659B0" w:rsidRDefault="005877D9" w:rsidP="00C43F8F">
            <w:pPr>
              <w:rPr>
                <w:rFonts w:ascii="Aptos" w:hAnsi="Aptos"/>
                <w:b/>
                <w:lang w:val="en-CA" w:eastAsia="en-CA"/>
              </w:rPr>
            </w:pPr>
            <w:proofErr w:type="spellStart"/>
            <w:r w:rsidRPr="00A659B0">
              <w:rPr>
                <w:rFonts w:ascii="Aptos" w:hAnsi="Aptos"/>
                <w:b/>
                <w:lang w:val="en-CA" w:eastAsia="en-CA"/>
              </w:rPr>
              <w:t>Netlink</w:t>
            </w:r>
            <w:proofErr w:type="spellEnd"/>
            <w:r w:rsidRPr="00A659B0">
              <w:rPr>
                <w:rFonts w:ascii="Aptos" w:hAnsi="Aptos"/>
                <w:b/>
                <w:lang w:val="en-CA" w:eastAsia="en-CA"/>
              </w:rPr>
              <w:t xml:space="preserve"> ID:</w:t>
            </w:r>
          </w:p>
        </w:tc>
        <w:tc>
          <w:tcPr>
            <w:tcW w:w="8232" w:type="dxa"/>
          </w:tcPr>
          <w:p w14:paraId="0086E173" w14:textId="72675FC6" w:rsidR="005877D9" w:rsidRPr="00A659B0" w:rsidRDefault="005877D9" w:rsidP="00C43F8F">
            <w:pPr>
              <w:rPr>
                <w:rFonts w:ascii="Aptos" w:hAnsi="Aptos"/>
                <w:lang w:val="en-CA" w:eastAsia="en-CA"/>
              </w:rPr>
            </w:pPr>
          </w:p>
        </w:tc>
      </w:tr>
      <w:tr w:rsidR="005877D9" w:rsidRPr="00A659B0" w14:paraId="0E2F602A" w14:textId="77777777" w:rsidTr="00CD0282">
        <w:tc>
          <w:tcPr>
            <w:tcW w:w="1838" w:type="dxa"/>
            <w:shd w:val="clear" w:color="auto" w:fill="D9D9D9" w:themeFill="background1" w:themeFillShade="D9"/>
          </w:tcPr>
          <w:p w14:paraId="456554EA" w14:textId="3156A769" w:rsidR="005877D9" w:rsidRPr="00A659B0" w:rsidRDefault="005877D9" w:rsidP="00CD0282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Student </w:t>
            </w:r>
            <w:r w:rsidR="00CD0282" w:rsidRPr="00A659B0">
              <w:rPr>
                <w:rFonts w:ascii="Aptos" w:hAnsi="Aptos"/>
                <w:b/>
                <w:lang w:val="en-CA" w:eastAsia="en-CA"/>
              </w:rPr>
              <w:t>V#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: </w:t>
            </w:r>
          </w:p>
        </w:tc>
        <w:tc>
          <w:tcPr>
            <w:tcW w:w="8232" w:type="dxa"/>
          </w:tcPr>
          <w:p w14:paraId="5B776375" w14:textId="386DDB09" w:rsidR="005877D9" w:rsidRPr="00A659B0" w:rsidRDefault="00CD0282" w:rsidP="00C43F8F">
            <w:pPr>
              <w:rPr>
                <w:rFonts w:ascii="Aptos" w:hAnsi="Aptos"/>
                <w:lang w:val="en-CA" w:eastAsia="en-CA"/>
              </w:rPr>
            </w:pPr>
            <w:r w:rsidRPr="00A659B0">
              <w:rPr>
                <w:rFonts w:ascii="Aptos" w:hAnsi="Aptos"/>
                <w:lang w:val="en-CA" w:eastAsia="en-CA"/>
              </w:rPr>
              <w:t>V00</w:t>
            </w:r>
          </w:p>
        </w:tc>
      </w:tr>
      <w:tr w:rsidR="005877D9" w:rsidRPr="00A659B0" w14:paraId="561E76E4" w14:textId="77777777" w:rsidTr="00CD0282">
        <w:tc>
          <w:tcPr>
            <w:tcW w:w="1838" w:type="dxa"/>
            <w:shd w:val="clear" w:color="auto" w:fill="D9D9D9" w:themeFill="background1" w:themeFillShade="D9"/>
          </w:tcPr>
          <w:p w14:paraId="6DD902F6" w14:textId="02D2C197" w:rsidR="00D05E46" w:rsidRPr="00A659B0" w:rsidRDefault="00CD0282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UVic </w:t>
            </w:r>
            <w:r w:rsidR="00A659B0">
              <w:rPr>
                <w:rFonts w:ascii="Aptos" w:hAnsi="Aptos"/>
                <w:b/>
                <w:lang w:val="en-CA" w:eastAsia="en-CA"/>
              </w:rPr>
              <w:t>e</w:t>
            </w:r>
            <w:r w:rsidR="005877D9" w:rsidRPr="00A659B0">
              <w:rPr>
                <w:rFonts w:ascii="Aptos" w:hAnsi="Aptos"/>
                <w:b/>
                <w:lang w:val="en-CA" w:eastAsia="en-CA"/>
              </w:rPr>
              <w:t>mail:</w:t>
            </w:r>
          </w:p>
        </w:tc>
        <w:tc>
          <w:tcPr>
            <w:tcW w:w="8232" w:type="dxa"/>
          </w:tcPr>
          <w:p w14:paraId="39539240" w14:textId="77777777" w:rsidR="005877D9" w:rsidRPr="00A659B0" w:rsidRDefault="005877D9" w:rsidP="00C43F8F">
            <w:pPr>
              <w:rPr>
                <w:rFonts w:ascii="Aptos" w:hAnsi="Aptos"/>
                <w:lang w:val="en-CA" w:eastAsia="en-CA"/>
              </w:rPr>
            </w:pPr>
          </w:p>
        </w:tc>
      </w:tr>
    </w:tbl>
    <w:p w14:paraId="2DD4881F" w14:textId="32B1F4D5" w:rsidR="00C43F8F" w:rsidRPr="00EE7E1A" w:rsidRDefault="00060120" w:rsidP="00870394">
      <w:pPr>
        <w:pStyle w:val="Heading1"/>
        <w:rPr>
          <w:rFonts w:ascii="Aptos" w:hAnsi="Aptos"/>
          <w:color w:val="0070C0"/>
          <w:sz w:val="28"/>
        </w:rPr>
      </w:pPr>
      <w:r w:rsidRPr="00EE7E1A">
        <w:rPr>
          <w:rFonts w:ascii="Aptos" w:hAnsi="Aptos"/>
          <w:color w:val="0070C0"/>
          <w:sz w:val="28"/>
        </w:rPr>
        <w:t xml:space="preserve">Eligibility </w:t>
      </w:r>
      <w:r w:rsidR="00A659B0" w:rsidRPr="00EE7E1A">
        <w:rPr>
          <w:rFonts w:ascii="Aptos" w:hAnsi="Aptos"/>
          <w:color w:val="0070C0"/>
          <w:sz w:val="28"/>
        </w:rPr>
        <w:t>c</w:t>
      </w:r>
      <w:r w:rsidRPr="00EE7E1A">
        <w:rPr>
          <w:rFonts w:ascii="Aptos" w:hAnsi="Aptos"/>
          <w:color w:val="0070C0"/>
          <w:sz w:val="28"/>
        </w:rPr>
        <w:t>riteria</w:t>
      </w:r>
      <w:r w:rsidR="00242844" w:rsidRPr="00EE7E1A">
        <w:rPr>
          <w:rFonts w:ascii="Aptos" w:hAnsi="Aptos"/>
          <w:color w:val="0070C0"/>
          <w:sz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8"/>
        <w:gridCol w:w="5082"/>
      </w:tblGrid>
      <w:tr w:rsidR="00060120" w:rsidRPr="00A659B0" w14:paraId="73FFD810" w14:textId="77777777" w:rsidTr="15200351">
        <w:tc>
          <w:tcPr>
            <w:tcW w:w="4988" w:type="dxa"/>
            <w:shd w:val="clear" w:color="auto" w:fill="D9D9D9" w:themeFill="background1" w:themeFillShade="D9"/>
          </w:tcPr>
          <w:p w14:paraId="21D044F9" w14:textId="502265DA" w:rsidR="00060120" w:rsidRPr="00A659B0" w:rsidRDefault="00060120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>Faculty:</w:t>
            </w:r>
          </w:p>
        </w:tc>
        <w:tc>
          <w:tcPr>
            <w:tcW w:w="5082" w:type="dxa"/>
          </w:tcPr>
          <w:p w14:paraId="4DF2BB14" w14:textId="77777777" w:rsidR="00060120" w:rsidRPr="00A659B0" w:rsidRDefault="00060120">
            <w:pPr>
              <w:rPr>
                <w:rFonts w:ascii="Aptos" w:hAnsi="Aptos"/>
                <w:lang w:val="en-CA" w:eastAsia="en-CA"/>
              </w:rPr>
            </w:pPr>
          </w:p>
        </w:tc>
      </w:tr>
      <w:tr w:rsidR="00060120" w:rsidRPr="00A659B0" w14:paraId="43671E28" w14:textId="77777777" w:rsidTr="15200351">
        <w:tc>
          <w:tcPr>
            <w:tcW w:w="4988" w:type="dxa"/>
            <w:shd w:val="clear" w:color="auto" w:fill="D9D9D9" w:themeFill="background1" w:themeFillShade="D9"/>
          </w:tcPr>
          <w:p w14:paraId="039310FB" w14:textId="2F3986DF" w:rsidR="00060120" w:rsidRPr="00A659B0" w:rsidRDefault="00742A35">
            <w:pPr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>Department/School:</w:t>
            </w:r>
          </w:p>
        </w:tc>
        <w:tc>
          <w:tcPr>
            <w:tcW w:w="5082" w:type="dxa"/>
          </w:tcPr>
          <w:p w14:paraId="3BFF1220" w14:textId="77777777" w:rsidR="00060120" w:rsidRPr="00A659B0" w:rsidRDefault="00060120">
            <w:pPr>
              <w:rPr>
                <w:rFonts w:ascii="Aptos" w:hAnsi="Aptos"/>
                <w:lang w:val="en-CA" w:eastAsia="en-CA"/>
              </w:rPr>
            </w:pPr>
          </w:p>
        </w:tc>
      </w:tr>
      <w:tr w:rsidR="00020EE1" w:rsidRPr="00A659B0" w14:paraId="5F43D730" w14:textId="77777777" w:rsidTr="00217E17">
        <w:trPr>
          <w:trHeight w:val="862"/>
        </w:trPr>
        <w:tc>
          <w:tcPr>
            <w:tcW w:w="4988" w:type="dxa"/>
            <w:shd w:val="clear" w:color="auto" w:fill="D9D9D9" w:themeFill="background1" w:themeFillShade="D9"/>
          </w:tcPr>
          <w:p w14:paraId="3910C9EF" w14:textId="732AB779" w:rsidR="00020EE1" w:rsidRPr="00A659B0" w:rsidRDefault="00020EE1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>Year of study:</w:t>
            </w:r>
            <w:r w:rsidR="00A659B0">
              <w:rPr>
                <w:rFonts w:ascii="Aptos" w:hAnsi="Aptos"/>
                <w:b/>
                <w:lang w:val="en-CA" w:eastAsia="en-CA"/>
              </w:rPr>
              <w:br/>
            </w:r>
          </w:p>
        </w:tc>
        <w:tc>
          <w:tcPr>
            <w:tcW w:w="5082" w:type="dxa"/>
          </w:tcPr>
          <w:p w14:paraId="39BCAFDF" w14:textId="67246A7C" w:rsidR="00020EE1" w:rsidRPr="00A659B0" w:rsidRDefault="00000000" w:rsidP="00B37846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-1567797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37846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lang w:eastAsia="en-CA"/>
              </w:rPr>
              <w:t xml:space="preserve"> </w:t>
            </w:r>
            <w:r w:rsidR="00020EE1" w:rsidRPr="00A659B0">
              <w:rPr>
                <w:rFonts w:ascii="Aptos" w:hAnsi="Aptos"/>
                <w:lang w:eastAsia="en-CA"/>
              </w:rPr>
              <w:t xml:space="preserve">First </w:t>
            </w:r>
            <w:r w:rsidR="00F64335">
              <w:rPr>
                <w:rFonts w:ascii="Aptos" w:hAnsi="Aptos"/>
                <w:lang w:eastAsia="en-CA"/>
              </w:rPr>
              <w:t>y</w:t>
            </w:r>
            <w:r w:rsidR="00020EE1" w:rsidRPr="00A659B0">
              <w:rPr>
                <w:rFonts w:ascii="Aptos" w:hAnsi="Aptos"/>
                <w:lang w:eastAsia="en-CA"/>
              </w:rPr>
              <w:t>ear</w:t>
            </w:r>
          </w:p>
          <w:p w14:paraId="541FB3DC" w14:textId="1639A9F2" w:rsidR="00020EE1" w:rsidRPr="00A659B0" w:rsidRDefault="00000000" w:rsidP="00217E17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239298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5C192659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lang w:eastAsia="en-CA"/>
              </w:rPr>
              <w:t xml:space="preserve"> </w:t>
            </w:r>
            <w:r w:rsidR="7E42CD27" w:rsidRPr="00A659B0">
              <w:rPr>
                <w:rFonts w:ascii="Aptos" w:hAnsi="Aptos"/>
                <w:lang w:eastAsia="en-CA"/>
              </w:rPr>
              <w:t xml:space="preserve">Second </w:t>
            </w:r>
            <w:r w:rsidR="00F64335">
              <w:rPr>
                <w:rFonts w:ascii="Aptos" w:hAnsi="Aptos"/>
                <w:lang w:eastAsia="en-CA"/>
              </w:rPr>
              <w:t>y</w:t>
            </w:r>
            <w:r w:rsidR="7E42CD27" w:rsidRPr="00A659B0">
              <w:rPr>
                <w:rFonts w:ascii="Aptos" w:hAnsi="Aptos"/>
                <w:lang w:eastAsia="en-CA"/>
              </w:rPr>
              <w:t>ear</w:t>
            </w:r>
          </w:p>
        </w:tc>
      </w:tr>
      <w:tr w:rsidR="008040CE" w:rsidRPr="00A659B0" w14:paraId="7397809F" w14:textId="77777777" w:rsidTr="00217E17">
        <w:trPr>
          <w:trHeight w:val="862"/>
        </w:trPr>
        <w:tc>
          <w:tcPr>
            <w:tcW w:w="4988" w:type="dxa"/>
            <w:shd w:val="clear" w:color="auto" w:fill="D9D9D9" w:themeFill="background1" w:themeFillShade="D9"/>
          </w:tcPr>
          <w:p w14:paraId="1484DE23" w14:textId="6A597899" w:rsidR="008040CE" w:rsidRPr="00A659B0" w:rsidRDefault="008040CE" w:rsidP="008040CE">
            <w:pPr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 xml:space="preserve">Please </w:t>
            </w:r>
            <w:r w:rsidR="00F64335">
              <w:rPr>
                <w:rFonts w:ascii="Aptos" w:hAnsi="Aptos"/>
                <w:b/>
                <w:lang w:val="en-CA" w:eastAsia="en-CA"/>
              </w:rPr>
              <w:t>identify</w:t>
            </w:r>
            <w:r>
              <w:rPr>
                <w:rFonts w:ascii="Aptos" w:hAnsi="Aptos"/>
                <w:b/>
                <w:lang w:val="en-CA" w:eastAsia="en-CA"/>
              </w:rPr>
              <w:t xml:space="preserve"> your faculty supervisor:</w:t>
            </w:r>
          </w:p>
        </w:tc>
        <w:tc>
          <w:tcPr>
            <w:tcW w:w="5082" w:type="dxa"/>
          </w:tcPr>
          <w:p w14:paraId="19E13F54" w14:textId="08C9F9FC" w:rsidR="008040CE" w:rsidRPr="008040CE" w:rsidRDefault="008040CE" w:rsidP="008040CE">
            <w:pPr>
              <w:ind w:left="430" w:hanging="146"/>
              <w:rPr>
                <w:rFonts w:ascii="Aptos" w:hAnsi="Aptos"/>
                <w:lang w:eastAsia="en-CA"/>
              </w:rPr>
            </w:pPr>
            <w:r w:rsidRPr="008040CE">
              <w:rPr>
                <w:rFonts w:ascii="Aptos" w:hAnsi="Aptos" w:cs="Segoe UI Symbol"/>
                <w:lang w:eastAsia="en-CA"/>
              </w:rPr>
              <w:t>Faculty supervisor’s name:</w:t>
            </w:r>
          </w:p>
          <w:tbl>
            <w:tblPr>
              <w:tblStyle w:val="TableGrid"/>
              <w:tblW w:w="0" w:type="auto"/>
              <w:tblInd w:w="282" w:type="dxa"/>
              <w:tblLook w:val="04A0" w:firstRow="1" w:lastRow="0" w:firstColumn="1" w:lastColumn="0" w:noHBand="0" w:noVBand="1"/>
            </w:tblPr>
            <w:tblGrid>
              <w:gridCol w:w="4574"/>
            </w:tblGrid>
            <w:tr w:rsidR="008040CE" w:rsidRPr="00A659B0" w14:paraId="546D48BC" w14:textId="77777777" w:rsidTr="002D6823">
              <w:tc>
                <w:tcPr>
                  <w:tcW w:w="4574" w:type="dxa"/>
                </w:tcPr>
                <w:p w14:paraId="71473947" w14:textId="77777777" w:rsidR="008040CE" w:rsidRPr="00A659B0" w:rsidRDefault="008040CE" w:rsidP="008040CE">
                  <w:pPr>
                    <w:pStyle w:val="ListParagraph"/>
                    <w:ind w:left="0"/>
                    <w:rPr>
                      <w:rFonts w:ascii="Aptos" w:hAnsi="Aptos"/>
                      <w:lang w:eastAsia="en-CA"/>
                    </w:rPr>
                  </w:pPr>
                </w:p>
              </w:tc>
            </w:tr>
          </w:tbl>
          <w:p w14:paraId="6DDEEDA3" w14:textId="647B6F7A" w:rsidR="00F64335" w:rsidRDefault="00742A35" w:rsidP="00742A35">
            <w:pPr>
              <w:ind w:left="288"/>
              <w:rPr>
                <w:rFonts w:ascii="Aptos" w:hAnsi="Aptos"/>
                <w:lang w:eastAsia="en-CA"/>
              </w:rPr>
            </w:pPr>
            <w:r>
              <w:rPr>
                <w:rFonts w:ascii="Aptos" w:hAnsi="Aptos"/>
                <w:lang w:eastAsia="en-CA"/>
              </w:rPr>
              <w:br/>
            </w:r>
            <w:r w:rsidR="008040CE" w:rsidRPr="00A659B0">
              <w:rPr>
                <w:rFonts w:ascii="Aptos" w:hAnsi="Aptos"/>
                <w:lang w:eastAsia="en-CA"/>
              </w:rPr>
              <w:t>Faculty</w:t>
            </w:r>
            <w:r w:rsidR="008040CE">
              <w:rPr>
                <w:rFonts w:ascii="Aptos" w:hAnsi="Aptos"/>
                <w:lang w:eastAsia="en-CA"/>
              </w:rPr>
              <w:t xml:space="preserve"> member’s home Faculty</w:t>
            </w:r>
            <w:r w:rsidR="008040CE" w:rsidRPr="00A659B0">
              <w:rPr>
                <w:rFonts w:ascii="Aptos" w:hAnsi="Aptos"/>
                <w:lang w:eastAsia="en-CA"/>
              </w:rPr>
              <w:t xml:space="preserve">: </w:t>
            </w:r>
          </w:p>
          <w:p w14:paraId="484AAB39" w14:textId="4D574EE4" w:rsidR="008040CE" w:rsidRDefault="00F64335" w:rsidP="008040CE">
            <w:pPr>
              <w:ind w:left="360"/>
              <w:rPr>
                <w:rFonts w:ascii="Aptos" w:eastAsia="MS Gothic" w:hAnsi="Aptos"/>
                <w:lang w:eastAsia="en-CA"/>
              </w:rPr>
            </w:pPr>
            <w:r>
              <w:rPr>
                <w:rFonts w:ascii="Aptos" w:hAnsi="Aptos"/>
                <w:noProof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72347B" wp14:editId="20833455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99060</wp:posOffset>
                      </wp:positionV>
                      <wp:extent cx="2857500" cy="314325"/>
                      <wp:effectExtent l="0" t="0" r="19050" b="28575"/>
                      <wp:wrapNone/>
                      <wp:docPr id="154853232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5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4274486" w14:textId="77777777" w:rsidR="00F64335" w:rsidRDefault="00F6433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3872347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16.45pt;margin-top:7.8pt;width:22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" fillcolor="white [3201]" strokeweight=".5pt">
                      <v:textbox>
                        <w:txbxContent>
                          <w:p w14:paraId="04274486" w14:textId="77777777" w:rsidR="00F64335" w:rsidRDefault="00F64335"/>
                        </w:txbxContent>
                      </v:textbox>
                    </v:shape>
                  </w:pict>
                </mc:Fallback>
              </mc:AlternateContent>
            </w:r>
            <w:r w:rsidR="008040CE">
              <w:rPr>
                <w:rFonts w:ascii="Aptos" w:hAnsi="Aptos"/>
                <w:lang w:eastAsia="en-CA"/>
              </w:rPr>
              <w:br/>
            </w:r>
            <w:r>
              <w:rPr>
                <w:rFonts w:ascii="Aptos" w:eastAsia="MS Gothic" w:hAnsi="Aptos"/>
                <w:lang w:eastAsia="en-CA"/>
              </w:rPr>
              <w:br/>
            </w:r>
          </w:p>
        </w:tc>
      </w:tr>
      <w:tr w:rsidR="008040CE" w:rsidRPr="00A659B0" w14:paraId="3B4F3B27" w14:textId="77777777" w:rsidTr="15200351">
        <w:tc>
          <w:tcPr>
            <w:tcW w:w="4988" w:type="dxa"/>
            <w:shd w:val="clear" w:color="auto" w:fill="D9D9D9" w:themeFill="background1" w:themeFillShade="D9"/>
          </w:tcPr>
          <w:p w14:paraId="48A3253A" w14:textId="72B32DBE" w:rsidR="008040CE" w:rsidRPr="00A659B0" w:rsidRDefault="00742A35" w:rsidP="008040CE">
            <w:pPr>
              <w:rPr>
                <w:rFonts w:ascii="Aptos" w:hAnsi="Aptos"/>
                <w:b/>
                <w:lang w:val="en-CA" w:eastAsia="en-CA"/>
              </w:rPr>
            </w:pPr>
            <w:r w:rsidRPr="00742A35">
              <w:rPr>
                <w:rFonts w:ascii="Aptos" w:hAnsi="Aptos"/>
                <w:b/>
                <w:lang w:val="en-CA" w:eastAsia="en-CA"/>
              </w:rPr>
              <w:t xml:space="preserve">Have you completed at least </w:t>
            </w:r>
            <w:r>
              <w:rPr>
                <w:rFonts w:ascii="Aptos" w:hAnsi="Aptos"/>
                <w:b/>
                <w:lang w:val="en-CA" w:eastAsia="en-CA"/>
              </w:rPr>
              <w:t>4</w:t>
            </w:r>
            <w:r w:rsidRPr="00742A35">
              <w:rPr>
                <w:rFonts w:ascii="Aptos" w:hAnsi="Aptos"/>
                <w:b/>
                <w:lang w:val="en-CA" w:eastAsia="en-CA"/>
              </w:rPr>
              <w:t xml:space="preserve"> courses in both terms leading up to this internship?</w:t>
            </w:r>
            <w:r>
              <w:rPr>
                <w:rFonts w:ascii="Aptos" w:hAnsi="Aptos"/>
                <w:b/>
                <w:lang w:val="en-CA" w:eastAsia="en-CA"/>
              </w:rPr>
              <w:br/>
            </w:r>
            <w:r w:rsidRPr="00742A35">
              <w:rPr>
                <w:rFonts w:ascii="Aptos" w:hAnsi="Aptos"/>
                <w:bCs/>
                <w:lang w:val="en-CA" w:eastAsia="en-CA"/>
              </w:rPr>
              <w:t>(Fall 2025 and Spring 2026)</w:t>
            </w:r>
            <w:r w:rsidR="008040CE" w:rsidRPr="00A659B0">
              <w:rPr>
                <w:rFonts w:ascii="Aptos" w:hAnsi="Aptos"/>
                <w:b/>
                <w:lang w:val="en-CA" w:eastAsia="en-CA"/>
              </w:rPr>
              <w:t xml:space="preserve"> </w:t>
            </w:r>
          </w:p>
        </w:tc>
        <w:tc>
          <w:tcPr>
            <w:tcW w:w="5082" w:type="dxa"/>
          </w:tcPr>
          <w:p w14:paraId="35D80547" w14:textId="7F46AC66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1880514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4335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F64335">
              <w:rPr>
                <w:rFonts w:ascii="Aptos" w:eastAsia="MS Gothic" w:hAnsi="Aptos"/>
                <w:lang w:eastAsia="en-CA"/>
              </w:rPr>
              <w:t xml:space="preserve"> </w:t>
            </w:r>
            <w:r w:rsidR="00F64335">
              <w:rPr>
                <w:rFonts w:ascii="Aptos" w:hAnsi="Aptos"/>
                <w:lang w:eastAsia="en-CA"/>
              </w:rPr>
              <w:t>Yes</w:t>
            </w:r>
            <w:r w:rsidR="00F64335">
              <w:rPr>
                <w:rFonts w:ascii="Aptos" w:eastAsia="MS Gothic" w:hAnsi="Aptos"/>
                <w:lang w:eastAsia="en-CA"/>
              </w:rPr>
              <w:br/>
            </w:r>
            <w:sdt>
              <w:sdtPr>
                <w:rPr>
                  <w:rFonts w:ascii="Aptos" w:eastAsia="MS Gothic" w:hAnsi="Aptos"/>
                  <w:lang w:eastAsia="en-CA"/>
                </w:rPr>
                <w:id w:val="271752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No</w:t>
            </w:r>
          </w:p>
        </w:tc>
      </w:tr>
      <w:tr w:rsidR="008040CE" w:rsidRPr="00A659B0" w14:paraId="022CE00D" w14:textId="77777777" w:rsidTr="00742A35">
        <w:trPr>
          <w:trHeight w:val="1166"/>
        </w:trPr>
        <w:tc>
          <w:tcPr>
            <w:tcW w:w="4988" w:type="dxa"/>
            <w:shd w:val="clear" w:color="auto" w:fill="D9D9D9" w:themeFill="background1" w:themeFillShade="D9"/>
          </w:tcPr>
          <w:p w14:paraId="699D1025" w14:textId="0794A4D3" w:rsidR="008040CE" w:rsidRPr="00A659B0" w:rsidRDefault="008040CE" w:rsidP="008040CE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Are you planning to study at UVic for the term following the internship? </w:t>
            </w:r>
          </w:p>
        </w:tc>
        <w:tc>
          <w:tcPr>
            <w:tcW w:w="5082" w:type="dxa"/>
          </w:tcPr>
          <w:p w14:paraId="63EA6640" w14:textId="608F8B0D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-1315409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Yes</w:t>
            </w:r>
          </w:p>
          <w:p w14:paraId="483D95A5" w14:textId="66A7E4B9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19750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>
                  <w:rPr>
                    <w:rFonts w:ascii="MS Gothic" w:eastAsia="MS Gothic" w:hAnsi="MS Gothic" w:hint="eastAsia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No</w:t>
            </w:r>
          </w:p>
          <w:p w14:paraId="4981587F" w14:textId="70A54DE0" w:rsidR="008040CE" w:rsidRPr="00742A35" w:rsidRDefault="00000000" w:rsidP="00742A35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815924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Unsure</w:t>
            </w:r>
          </w:p>
        </w:tc>
      </w:tr>
      <w:tr w:rsidR="008040CE" w:rsidRPr="00A659B0" w14:paraId="5E4AA04A" w14:textId="77777777" w:rsidTr="009D2A49">
        <w:trPr>
          <w:trHeight w:val="1210"/>
        </w:trPr>
        <w:tc>
          <w:tcPr>
            <w:tcW w:w="4988" w:type="dxa"/>
            <w:shd w:val="clear" w:color="auto" w:fill="D9D9D9" w:themeFill="background1" w:themeFillShade="D9"/>
          </w:tcPr>
          <w:p w14:paraId="44DE966D" w14:textId="596FA866" w:rsidR="008040CE" w:rsidRPr="00A659B0" w:rsidRDefault="008040CE" w:rsidP="008040CE">
            <w:pPr>
              <w:rPr>
                <w:rFonts w:ascii="Aptos" w:hAnsi="Aptos"/>
                <w:b/>
                <w:bCs/>
                <w:lang w:val="en-CA" w:eastAsia="en-CA"/>
              </w:rPr>
            </w:pPr>
            <w:r w:rsidRPr="00A659B0">
              <w:rPr>
                <w:rFonts w:ascii="Aptos" w:hAnsi="Aptos"/>
                <w:b/>
                <w:bCs/>
                <w:lang w:val="en-CA" w:eastAsia="en-CA"/>
              </w:rPr>
              <w:t>Are you available for a full-time internship for 12 weeks</w:t>
            </w:r>
            <w:r w:rsidR="00F64335">
              <w:rPr>
                <w:rFonts w:ascii="Aptos" w:hAnsi="Aptos"/>
                <w:b/>
                <w:bCs/>
                <w:lang w:val="en-CA" w:eastAsia="en-CA"/>
              </w:rPr>
              <w:t xml:space="preserve"> from </w:t>
            </w:r>
            <w:r w:rsidR="00F64335" w:rsidRPr="00F64335">
              <w:rPr>
                <w:rFonts w:ascii="Aptos" w:hAnsi="Aptos"/>
                <w:b/>
                <w:bCs/>
                <w:lang w:val="en-CA" w:eastAsia="en-CA"/>
              </w:rPr>
              <w:t>May 1 to July 31</w:t>
            </w:r>
            <w:r w:rsidR="00F64335">
              <w:rPr>
                <w:rFonts w:ascii="Aptos" w:hAnsi="Aptos"/>
                <w:b/>
                <w:bCs/>
                <w:lang w:val="en-CA" w:eastAsia="en-CA"/>
              </w:rPr>
              <w:t>, 2026</w:t>
            </w:r>
            <w:r w:rsidR="00BC5635">
              <w:rPr>
                <w:rFonts w:ascii="Aptos" w:hAnsi="Aptos"/>
                <w:b/>
                <w:bCs/>
                <w:lang w:val="en-CA" w:eastAsia="en-CA"/>
              </w:rPr>
              <w:t xml:space="preserve"> ($7,500)</w:t>
            </w:r>
            <w:r w:rsidR="00F64335">
              <w:rPr>
                <w:rFonts w:ascii="Aptos" w:hAnsi="Aptos"/>
                <w:b/>
                <w:bCs/>
                <w:lang w:val="en-CA" w:eastAsia="en-CA"/>
              </w:rPr>
              <w:t>.</w:t>
            </w:r>
            <w:r w:rsidRPr="00A659B0">
              <w:rPr>
                <w:rFonts w:ascii="Aptos" w:hAnsi="Aptos"/>
                <w:b/>
                <w:bCs/>
                <w:lang w:val="en-CA" w:eastAsia="en-CA"/>
              </w:rPr>
              <w:t xml:space="preserve"> </w:t>
            </w:r>
          </w:p>
          <w:p w14:paraId="1AD0F1CE" w14:textId="519E00A6" w:rsidR="008040CE" w:rsidRPr="00A659B0" w:rsidRDefault="008040CE" w:rsidP="008040CE">
            <w:pPr>
              <w:rPr>
                <w:rFonts w:ascii="Aptos" w:hAnsi="Aptos"/>
                <w:b/>
                <w:bCs/>
                <w:lang w:val="en-CA" w:eastAsia="en-CA"/>
              </w:rPr>
            </w:pPr>
            <w:r w:rsidRPr="00A659B0">
              <w:rPr>
                <w:rFonts w:ascii="Aptos" w:hAnsi="Aptos"/>
                <w:b/>
                <w:bCs/>
                <w:lang w:val="en-CA" w:eastAsia="en-CA"/>
              </w:rPr>
              <w:t>A</w:t>
            </w:r>
            <w:r w:rsidR="00DA4FC6">
              <w:rPr>
                <w:rFonts w:ascii="Aptos" w:hAnsi="Aptos"/>
                <w:b/>
                <w:bCs/>
                <w:lang w:val="en-CA" w:eastAsia="en-CA"/>
              </w:rPr>
              <w:t xml:space="preserve">n </w:t>
            </w:r>
            <w:r w:rsidRPr="00A659B0">
              <w:rPr>
                <w:rFonts w:ascii="Aptos" w:hAnsi="Aptos"/>
                <w:b/>
                <w:bCs/>
                <w:lang w:val="en-CA" w:eastAsia="en-CA"/>
              </w:rPr>
              <w:t xml:space="preserve">8-week option is </w:t>
            </w:r>
            <w:r w:rsidR="00DA4FC6">
              <w:rPr>
                <w:rFonts w:ascii="Aptos" w:hAnsi="Aptos"/>
                <w:b/>
                <w:bCs/>
                <w:lang w:val="en-CA" w:eastAsia="en-CA"/>
              </w:rPr>
              <w:t>available</w:t>
            </w:r>
            <w:r w:rsidRPr="00A659B0">
              <w:rPr>
                <w:rFonts w:ascii="Aptos" w:hAnsi="Aptos"/>
                <w:b/>
                <w:bCs/>
                <w:lang w:val="en-CA" w:eastAsia="en-CA"/>
              </w:rPr>
              <w:t xml:space="preserve"> for a pro-rated </w:t>
            </w:r>
            <w:r w:rsidR="00BC5635">
              <w:rPr>
                <w:rFonts w:ascii="Aptos" w:hAnsi="Aptos"/>
                <w:b/>
                <w:bCs/>
                <w:lang w:val="en-CA" w:eastAsia="en-CA"/>
              </w:rPr>
              <w:t>award amount</w:t>
            </w:r>
            <w:r w:rsidRPr="00A659B0">
              <w:rPr>
                <w:rFonts w:ascii="Aptos" w:hAnsi="Aptos"/>
                <w:b/>
                <w:bCs/>
                <w:lang w:val="en-CA" w:eastAsia="en-CA"/>
              </w:rPr>
              <w:t xml:space="preserve"> ($5,000).</w:t>
            </w:r>
          </w:p>
        </w:tc>
        <w:tc>
          <w:tcPr>
            <w:tcW w:w="5082" w:type="dxa"/>
          </w:tcPr>
          <w:p w14:paraId="7D107F90" w14:textId="2B1402E2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590048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Yes, I am available for the full 12 weeks</w:t>
            </w:r>
          </w:p>
          <w:p w14:paraId="6A54A3A7" w14:textId="39BF570B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536630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 w:cs="MS Gothic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Yes, I am available for 8 weeks</w:t>
            </w:r>
          </w:p>
          <w:p w14:paraId="37D76BAD" w14:textId="0F6EA8FD" w:rsidR="008040CE" w:rsidRPr="00A659B0" w:rsidRDefault="008040CE" w:rsidP="008040CE">
            <w:pPr>
              <w:ind w:left="360"/>
              <w:rPr>
                <w:rFonts w:ascii="Aptos" w:hAnsi="Aptos"/>
                <w:i/>
                <w:iCs/>
                <w:lang w:eastAsia="en-CA"/>
              </w:rPr>
            </w:pPr>
            <w:r w:rsidRPr="00A659B0">
              <w:rPr>
                <w:rFonts w:ascii="Aptos" w:hAnsi="Aptos"/>
                <w:i/>
                <w:iCs/>
                <w:lang w:eastAsia="en-CA"/>
              </w:rPr>
              <w:t>Please only select one box</w:t>
            </w:r>
          </w:p>
        </w:tc>
      </w:tr>
      <w:tr w:rsidR="008040CE" w:rsidRPr="00A659B0" w14:paraId="3E1B493A" w14:textId="77777777" w:rsidTr="15200351">
        <w:trPr>
          <w:trHeight w:val="841"/>
        </w:trPr>
        <w:tc>
          <w:tcPr>
            <w:tcW w:w="4988" w:type="dxa"/>
            <w:shd w:val="clear" w:color="auto" w:fill="D9D9D9" w:themeFill="background1" w:themeFillShade="D9"/>
          </w:tcPr>
          <w:p w14:paraId="5BA6E005" w14:textId="42C016BE" w:rsidR="008040CE" w:rsidRPr="00A659B0" w:rsidRDefault="008040CE" w:rsidP="008040CE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lastRenderedPageBreak/>
              <w:t xml:space="preserve">Are you an </w:t>
            </w:r>
            <w:r w:rsidR="00F64335" w:rsidRPr="00A659B0">
              <w:rPr>
                <w:rFonts w:ascii="Aptos" w:hAnsi="Aptos"/>
                <w:b/>
                <w:lang w:val="en-CA" w:eastAsia="en-CA"/>
              </w:rPr>
              <w:t>international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 student? </w:t>
            </w:r>
          </w:p>
        </w:tc>
        <w:tc>
          <w:tcPr>
            <w:tcW w:w="5082" w:type="dxa"/>
          </w:tcPr>
          <w:p w14:paraId="64707576" w14:textId="7C7B0AA6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1597820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Yes</w:t>
            </w:r>
          </w:p>
          <w:p w14:paraId="2BECFFBA" w14:textId="52A2A7B7" w:rsidR="008040CE" w:rsidRPr="00A659B0" w:rsidRDefault="00000000" w:rsidP="008040CE">
            <w:pPr>
              <w:ind w:left="360"/>
              <w:rPr>
                <w:rFonts w:ascii="Aptos" w:eastAsia="MS Gothic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-940676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777D06">
              <w:rPr>
                <w:rFonts w:ascii="Aptos" w:eastAsia="MS Gothic" w:hAnsi="Aptos"/>
                <w:lang w:eastAsia="en-CA"/>
              </w:rPr>
              <w:t xml:space="preserve">  </w:t>
            </w:r>
            <w:r w:rsidR="008040CE" w:rsidRPr="00A659B0">
              <w:rPr>
                <w:rFonts w:ascii="Aptos" w:hAnsi="Aptos"/>
                <w:lang w:eastAsia="en-CA"/>
              </w:rPr>
              <w:t>No</w:t>
            </w:r>
          </w:p>
        </w:tc>
      </w:tr>
      <w:tr w:rsidR="0045351E" w:rsidRPr="00A659B0" w14:paraId="3B6ABC43" w14:textId="77777777" w:rsidTr="15200351">
        <w:trPr>
          <w:trHeight w:val="4668"/>
        </w:trPr>
        <w:tc>
          <w:tcPr>
            <w:tcW w:w="4988" w:type="dxa"/>
            <w:shd w:val="clear" w:color="auto" w:fill="D9D9D9" w:themeFill="background1" w:themeFillShade="D9"/>
          </w:tcPr>
          <w:p w14:paraId="72BB6FE7" w14:textId="05746F03" w:rsidR="0045351E" w:rsidRPr="00A659B0" w:rsidRDefault="0082227B" w:rsidP="0045351E">
            <w:pPr>
              <w:rPr>
                <w:rFonts w:ascii="Aptos" w:hAnsi="Aptos"/>
                <w:b/>
              </w:rPr>
            </w:pPr>
            <w:r>
              <w:br w:type="page"/>
            </w:r>
            <w:r>
              <w:rPr>
                <w:rFonts w:ascii="Aptos" w:hAnsi="Aptos"/>
                <w:b/>
              </w:rPr>
              <w:t>20%</w:t>
            </w:r>
            <w:r w:rsidR="0045351E" w:rsidRPr="00A659B0">
              <w:rPr>
                <w:rFonts w:ascii="Aptos" w:hAnsi="Aptos"/>
                <w:b/>
              </w:rPr>
              <w:t xml:space="preserve"> of </w:t>
            </w:r>
            <w:r w:rsidR="00A95728" w:rsidRPr="00A659B0">
              <w:rPr>
                <w:rFonts w:ascii="Aptos" w:hAnsi="Aptos"/>
                <w:b/>
              </w:rPr>
              <w:t>VKURA</w:t>
            </w:r>
            <w:r w:rsidR="0045351E" w:rsidRPr="00A659B0">
              <w:rPr>
                <w:rFonts w:ascii="Aptos" w:hAnsi="Aptos"/>
                <w:b/>
              </w:rPr>
              <w:t xml:space="preserve"> internships are designated for members of under-represented equity seeking groups. </w:t>
            </w:r>
          </w:p>
          <w:p w14:paraId="48C1ECB1" w14:textId="10305C5C" w:rsidR="0045351E" w:rsidRPr="008040CE" w:rsidRDefault="0045351E" w:rsidP="0045351E">
            <w:pPr>
              <w:rPr>
                <w:rFonts w:ascii="Aptos" w:hAnsi="Aptos"/>
                <w:bCs/>
                <w:lang w:val="en-CA"/>
              </w:rPr>
            </w:pPr>
            <w:r w:rsidRPr="008040CE">
              <w:rPr>
                <w:rFonts w:ascii="Aptos" w:hAnsi="Aptos"/>
                <w:bCs/>
              </w:rPr>
              <w:t>If you wish to self-</w:t>
            </w:r>
            <w:r w:rsidR="00BC5635" w:rsidRPr="008040CE">
              <w:rPr>
                <w:rFonts w:ascii="Aptos" w:hAnsi="Aptos"/>
                <w:bCs/>
              </w:rPr>
              <w:t>identify,</w:t>
            </w:r>
            <w:r w:rsidRPr="008040CE">
              <w:rPr>
                <w:rFonts w:ascii="Aptos" w:hAnsi="Aptos"/>
                <w:bCs/>
              </w:rPr>
              <w:t xml:space="preserve"> please </w:t>
            </w:r>
            <w:r w:rsidR="004B1FD9" w:rsidRPr="008040CE">
              <w:rPr>
                <w:rFonts w:ascii="Aptos" w:hAnsi="Aptos"/>
                <w:bCs/>
              </w:rPr>
              <w:t>check all that apply</w:t>
            </w:r>
            <w:r w:rsidRPr="008040CE">
              <w:rPr>
                <w:rFonts w:ascii="Aptos" w:hAnsi="Aptos"/>
                <w:bCs/>
              </w:rPr>
              <w:t>:</w:t>
            </w:r>
          </w:p>
          <w:p w14:paraId="71D6FB86" w14:textId="03938ADB" w:rsidR="000A7D03" w:rsidRPr="00A659B0" w:rsidRDefault="000A7D03" w:rsidP="0045351E">
            <w:pPr>
              <w:rPr>
                <w:rFonts w:ascii="Aptos" w:hAnsi="Aptos"/>
                <w:b/>
                <w:lang w:val="en-CA" w:eastAsia="en-CA"/>
              </w:rPr>
            </w:pPr>
          </w:p>
          <w:p w14:paraId="3E8AC558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598DD22E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16132ACA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2BD019C9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077BA4BD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1604AB5F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4E42A097" w14:textId="2D6BA779" w:rsidR="0045351E" w:rsidRPr="00A659B0" w:rsidRDefault="0045351E" w:rsidP="000A7D03">
            <w:pPr>
              <w:ind w:firstLine="720"/>
              <w:rPr>
                <w:rFonts w:ascii="Aptos" w:hAnsi="Aptos"/>
                <w:lang w:val="en-CA" w:eastAsia="en-CA"/>
              </w:rPr>
            </w:pPr>
          </w:p>
        </w:tc>
        <w:tc>
          <w:tcPr>
            <w:tcW w:w="5082" w:type="dxa"/>
          </w:tcPr>
          <w:p w14:paraId="49B795CD" w14:textId="0D54E106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-1316490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Indigenous person</w:t>
            </w:r>
          </w:p>
          <w:p w14:paraId="777B3C5F" w14:textId="0C4966C5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1799945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Racialized/visible minority</w:t>
            </w:r>
          </w:p>
          <w:p w14:paraId="41006B35" w14:textId="77777777" w:rsidR="006F54CE" w:rsidRDefault="00000000" w:rsidP="006F54CE">
            <w:pPr>
              <w:spacing w:after="0"/>
              <w:ind w:left="360"/>
              <w:rPr>
                <w:rFonts w:ascii="Aptos" w:hAnsi="Aptos"/>
                <w:color w:val="000000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349534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Woman</w:t>
            </w:r>
            <w:r w:rsidR="008040CE">
              <w:rPr>
                <w:rFonts w:ascii="Aptos" w:hAnsi="Aptos"/>
                <w:color w:val="000000"/>
              </w:rPr>
              <w:t>, Transgender, or Non-binary person</w:t>
            </w:r>
            <w:r w:rsidR="0045351E" w:rsidRPr="00A659B0">
              <w:rPr>
                <w:rFonts w:ascii="Aptos" w:hAnsi="Aptos"/>
                <w:color w:val="000000"/>
              </w:rPr>
              <w:t xml:space="preserve"> </w:t>
            </w:r>
          </w:p>
          <w:p w14:paraId="738CCFE9" w14:textId="6EF82716" w:rsidR="0045351E" w:rsidRPr="00A659B0" w:rsidRDefault="0045351E" w:rsidP="006F54CE">
            <w:pPr>
              <w:ind w:left="570"/>
              <w:rPr>
                <w:rFonts w:ascii="Aptos" w:hAnsi="Aptos"/>
                <w:lang w:eastAsia="en-CA"/>
              </w:rPr>
            </w:pPr>
            <w:r w:rsidRPr="00A659B0">
              <w:rPr>
                <w:rFonts w:ascii="Aptos" w:hAnsi="Aptos"/>
                <w:color w:val="000000"/>
              </w:rPr>
              <w:t>in STEM (Science, Technology, Engineering, Mathematics)</w:t>
            </w:r>
          </w:p>
          <w:p w14:paraId="44BAEB21" w14:textId="2CDE8D46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-1801995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Person with a disability or chronic illness</w:t>
            </w:r>
          </w:p>
          <w:p w14:paraId="2AF724E1" w14:textId="70DE8879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-64111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LGBTQ2SI+ person</w:t>
            </w:r>
          </w:p>
          <w:p w14:paraId="557DC792" w14:textId="24268631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149113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Student with lived experience in care</w:t>
            </w:r>
          </w:p>
          <w:p w14:paraId="3F108D76" w14:textId="39149B13" w:rsidR="0045351E" w:rsidRDefault="00000000" w:rsidP="008040CE">
            <w:pPr>
              <w:ind w:left="360"/>
              <w:rPr>
                <w:rFonts w:ascii="Aptos" w:hAnsi="Aptos"/>
                <w:color w:val="000000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-947470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First generation student</w:t>
            </w:r>
          </w:p>
          <w:p w14:paraId="66661F98" w14:textId="5ED38002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-521867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>
                  <w:rPr>
                    <w:rFonts w:ascii="MS Gothic" w:eastAsia="MS Gothic" w:hAnsi="MS Gothic" w:hint="eastAsia"/>
                    <w:lang w:eastAsia="en-CA"/>
                  </w:rPr>
                  <w:t>☐</w:t>
                </w:r>
              </w:sdtContent>
            </w:sdt>
            <w:r w:rsidR="008040CE" w:rsidRPr="00A659B0">
              <w:rPr>
                <w:rFonts w:ascii="Aptos" w:hAnsi="Aptos"/>
                <w:lang w:eastAsia="en-CA"/>
              </w:rPr>
              <w:t>Other</w:t>
            </w:r>
            <w:r w:rsidR="008040CE">
              <w:rPr>
                <w:rFonts w:ascii="Aptos" w:hAnsi="Aptos"/>
                <w:lang w:eastAsia="en-CA"/>
              </w:rPr>
              <w:t xml:space="preserve"> </w:t>
            </w:r>
            <w:r w:rsidR="008040CE" w:rsidRPr="004B1FD9">
              <w:rPr>
                <w:rFonts w:ascii="Aptos" w:hAnsi="Aptos"/>
                <w:lang w:eastAsia="en-CA"/>
              </w:rPr>
              <w:t>(please specify):</w:t>
            </w:r>
          </w:p>
          <w:tbl>
            <w:tblPr>
              <w:tblStyle w:val="TableGrid"/>
              <w:tblW w:w="0" w:type="auto"/>
              <w:tblInd w:w="282" w:type="dxa"/>
              <w:tblLook w:val="04A0" w:firstRow="1" w:lastRow="0" w:firstColumn="1" w:lastColumn="0" w:noHBand="0" w:noVBand="1"/>
            </w:tblPr>
            <w:tblGrid>
              <w:gridCol w:w="4574"/>
            </w:tblGrid>
            <w:tr w:rsidR="008040CE" w:rsidRPr="00A659B0" w14:paraId="2F7BC827" w14:textId="77777777" w:rsidTr="00BC5635">
              <w:trPr>
                <w:trHeight w:val="437"/>
              </w:trPr>
              <w:tc>
                <w:tcPr>
                  <w:tcW w:w="4574" w:type="dxa"/>
                </w:tcPr>
                <w:p w14:paraId="76D6F4D7" w14:textId="77777777" w:rsidR="008040CE" w:rsidRPr="00A659B0" w:rsidRDefault="008040CE" w:rsidP="008040CE">
                  <w:pPr>
                    <w:pStyle w:val="ListParagraph"/>
                    <w:ind w:left="0"/>
                    <w:rPr>
                      <w:rFonts w:ascii="Aptos" w:hAnsi="Aptos"/>
                      <w:lang w:eastAsia="en-CA"/>
                    </w:rPr>
                  </w:pPr>
                </w:p>
              </w:tc>
            </w:tr>
          </w:tbl>
          <w:p w14:paraId="1ACD7473" w14:textId="4E5C131F" w:rsidR="0045351E" w:rsidRPr="00A659B0" w:rsidRDefault="008040CE" w:rsidP="0045351E">
            <w:pPr>
              <w:ind w:left="360"/>
              <w:rPr>
                <w:rFonts w:ascii="Aptos" w:hAnsi="Aptos"/>
                <w:lang w:eastAsia="en-CA"/>
              </w:rPr>
            </w:pPr>
            <w:r>
              <w:rPr>
                <w:rFonts w:ascii="Aptos" w:eastAsia="MS Gothic" w:hAnsi="Aptos"/>
                <w:color w:val="000000"/>
              </w:rPr>
              <w:br/>
            </w:r>
            <w:sdt>
              <w:sdtPr>
                <w:rPr>
                  <w:rFonts w:ascii="Aptos" w:eastAsia="MS Gothic" w:hAnsi="Aptos"/>
                  <w:color w:val="000000"/>
                </w:rPr>
                <w:id w:val="927625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None of the above</w:t>
            </w:r>
          </w:p>
          <w:p w14:paraId="5F7C3784" w14:textId="5D8253A0" w:rsidR="0045351E" w:rsidRPr="0065421E" w:rsidRDefault="00000000" w:rsidP="006542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1952964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Prefer not to say</w:t>
            </w:r>
          </w:p>
        </w:tc>
      </w:tr>
    </w:tbl>
    <w:p w14:paraId="4F769420" w14:textId="5AF1D553" w:rsidR="00CB69B1" w:rsidRPr="00BC5635" w:rsidRDefault="0065421E" w:rsidP="0065421E">
      <w:pPr>
        <w:spacing w:after="0"/>
        <w:rPr>
          <w:rFonts w:ascii="Aptos" w:hAnsi="Aptos"/>
          <w:b/>
          <w:bCs/>
          <w:color w:val="0070C0"/>
          <w:sz w:val="28"/>
        </w:rPr>
      </w:pPr>
      <w:r>
        <w:rPr>
          <w:rFonts w:ascii="Aptos" w:hAnsi="Aptos"/>
          <w:sz w:val="28"/>
        </w:rPr>
        <w:br/>
      </w:r>
      <w:r w:rsidR="00CB69B1" w:rsidRPr="00BC5635">
        <w:rPr>
          <w:rFonts w:ascii="Aptos" w:hAnsi="Aptos"/>
          <w:b/>
          <w:bCs/>
          <w:color w:val="0070C0"/>
          <w:sz w:val="28"/>
        </w:rPr>
        <w:t xml:space="preserve">Proposed </w:t>
      </w:r>
      <w:r w:rsidR="00A659B0" w:rsidRPr="00BC5635">
        <w:rPr>
          <w:rFonts w:ascii="Aptos" w:hAnsi="Aptos"/>
          <w:b/>
          <w:bCs/>
          <w:color w:val="0070C0"/>
          <w:sz w:val="28"/>
        </w:rPr>
        <w:t>i</w:t>
      </w:r>
      <w:r w:rsidR="00CB69B1" w:rsidRPr="00BC5635">
        <w:rPr>
          <w:rFonts w:ascii="Aptos" w:hAnsi="Aptos"/>
          <w:b/>
          <w:bCs/>
          <w:color w:val="0070C0"/>
          <w:sz w:val="28"/>
        </w:rPr>
        <w:t>nternship</w:t>
      </w:r>
    </w:p>
    <w:p w14:paraId="1570923A" w14:textId="06F7789A" w:rsidR="00C43F8F" w:rsidRPr="00A659B0" w:rsidRDefault="008040CE" w:rsidP="00B57CC7">
      <w:pPr>
        <w:rPr>
          <w:rFonts w:ascii="Aptos" w:hAnsi="Aptos"/>
          <w:lang w:val="en-CA" w:eastAsia="en-CA"/>
        </w:rPr>
      </w:pPr>
      <w:r w:rsidRPr="008040CE">
        <w:rPr>
          <w:rFonts w:ascii="Aptos" w:hAnsi="Aptos"/>
          <w:lang w:val="en-CA" w:eastAsia="en-CA"/>
        </w:rPr>
        <w:t>Please describe your proposed internship project. If selected, you will submit a revised version at the end of your internship.</w:t>
      </w:r>
    </w:p>
    <w:tbl>
      <w:tblPr>
        <w:tblStyle w:val="TableGrid"/>
        <w:tblW w:w="10097" w:type="dxa"/>
        <w:tblLook w:val="04A0" w:firstRow="1" w:lastRow="0" w:firstColumn="1" w:lastColumn="0" w:noHBand="0" w:noVBand="1"/>
      </w:tblPr>
      <w:tblGrid>
        <w:gridCol w:w="10097"/>
      </w:tblGrid>
      <w:tr w:rsidR="002C0A36" w:rsidRPr="00A659B0" w14:paraId="189D6C75" w14:textId="77777777" w:rsidTr="00BC5635">
        <w:trPr>
          <w:trHeight w:val="1810"/>
        </w:trPr>
        <w:tc>
          <w:tcPr>
            <w:tcW w:w="10054" w:type="dxa"/>
          </w:tcPr>
          <w:p w14:paraId="026ED419" w14:textId="51C23DA3" w:rsidR="002C0A36" w:rsidRPr="00BC5635" w:rsidRDefault="002C0A36" w:rsidP="002C0A36">
            <w:pPr>
              <w:rPr>
                <w:rFonts w:ascii="Aptos" w:hAnsi="Aptos"/>
                <w:sz w:val="24"/>
                <w:lang w:val="en-CA" w:eastAsia="en-CA"/>
              </w:rPr>
            </w:pPr>
            <w:r w:rsidRPr="00BC5635">
              <w:rPr>
                <w:rStyle w:val="Heading2newChar"/>
                <w:sz w:val="24"/>
                <w:szCs w:val="24"/>
              </w:rPr>
              <w:t>Title:</w:t>
            </w:r>
            <w:r w:rsidRPr="00BC5635">
              <w:rPr>
                <w:rFonts w:ascii="Aptos" w:hAnsi="Aptos"/>
                <w:sz w:val="24"/>
                <w:lang w:val="en-CA" w:eastAsia="en-CA"/>
              </w:rPr>
              <w:t xml:space="preserve"> </w:t>
            </w:r>
            <w:r w:rsidR="00850A86" w:rsidRPr="00BC5635">
              <w:rPr>
                <w:rFonts w:ascii="Aptos" w:hAnsi="Aptos"/>
                <w:sz w:val="24"/>
                <w:lang w:val="en-CA" w:eastAsia="en-CA"/>
              </w:rPr>
              <w:br/>
            </w:r>
            <w:r w:rsidR="00850A86" w:rsidRPr="00BC5635">
              <w:rPr>
                <w:rStyle w:val="Heading2newChar"/>
                <w:sz w:val="24"/>
                <w:szCs w:val="24"/>
              </w:rPr>
              <w:t>Description:</w:t>
            </w:r>
          </w:p>
          <w:p w14:paraId="5737F421" w14:textId="687BF1C6" w:rsidR="00742A35" w:rsidRPr="00742A35" w:rsidRDefault="00A5001A" w:rsidP="00750F77">
            <w:pPr>
              <w:rPr>
                <w:rFonts w:ascii="Aptos" w:hAnsi="Aptos" w:cs="Calibri"/>
                <w:i/>
                <w:lang w:val="en-CA" w:eastAsia="en-CA"/>
              </w:rPr>
            </w:pPr>
            <w:r w:rsidRPr="00A659B0">
              <w:rPr>
                <w:rFonts w:ascii="Aptos" w:hAnsi="Aptos" w:cs="Calibri"/>
                <w:i/>
                <w:lang w:val="en-CA" w:eastAsia="en-CA"/>
              </w:rPr>
              <w:t xml:space="preserve">Maximum 100 </w:t>
            </w:r>
            <w:r w:rsidR="00850A86">
              <w:rPr>
                <w:rFonts w:ascii="Aptos" w:hAnsi="Aptos" w:cs="Calibri"/>
                <w:i/>
                <w:lang w:val="en-CA" w:eastAsia="en-CA"/>
              </w:rPr>
              <w:t>words</w:t>
            </w:r>
            <w:r w:rsidR="009D7866" w:rsidRPr="00A659B0">
              <w:rPr>
                <w:rFonts w:ascii="Aptos" w:hAnsi="Aptos" w:cs="Calibri"/>
                <w:i/>
                <w:lang w:val="en-CA" w:eastAsia="en-CA"/>
              </w:rPr>
              <w:t>.</w:t>
            </w:r>
          </w:p>
        </w:tc>
      </w:tr>
    </w:tbl>
    <w:tbl>
      <w:tblPr>
        <w:tblStyle w:val="TableGrid"/>
        <w:tblpPr w:leftFromText="180" w:rightFromText="180" w:vertAnchor="text" w:horzAnchor="margin" w:tblpY="917"/>
        <w:tblW w:w="10097" w:type="dxa"/>
        <w:tblLook w:val="04A0" w:firstRow="1" w:lastRow="0" w:firstColumn="1" w:lastColumn="0" w:noHBand="0" w:noVBand="1"/>
      </w:tblPr>
      <w:tblGrid>
        <w:gridCol w:w="10097"/>
      </w:tblGrid>
      <w:tr w:rsidR="00BC5635" w:rsidRPr="00A659B0" w14:paraId="65815EC1" w14:textId="77777777" w:rsidTr="00BC5635">
        <w:trPr>
          <w:trHeight w:val="1975"/>
        </w:trPr>
        <w:tc>
          <w:tcPr>
            <w:tcW w:w="10097" w:type="dxa"/>
          </w:tcPr>
          <w:p w14:paraId="7783D0BB" w14:textId="77777777" w:rsidR="00BC5635" w:rsidRPr="00BC5635" w:rsidRDefault="00BC5635" w:rsidP="00BC5635">
            <w:pPr>
              <w:rPr>
                <w:rFonts w:ascii="Aptos" w:hAnsi="Aptos"/>
                <w:sz w:val="24"/>
                <w:lang w:val="en-CA" w:eastAsia="en-CA"/>
              </w:rPr>
            </w:pPr>
            <w:r w:rsidRPr="00BC5635">
              <w:rPr>
                <w:rStyle w:val="Heading2newChar"/>
                <w:sz w:val="24"/>
                <w:szCs w:val="24"/>
              </w:rPr>
              <w:t>Motivation &amp; Goals:</w:t>
            </w:r>
          </w:p>
          <w:p w14:paraId="16EB8CB3" w14:textId="77777777" w:rsidR="00BC5635" w:rsidRPr="00A659B0" w:rsidRDefault="00BC5635" w:rsidP="00BC5635">
            <w:pPr>
              <w:rPr>
                <w:rFonts w:ascii="Aptos" w:hAnsi="Aptos"/>
                <w:i/>
                <w:lang w:val="en-CA" w:eastAsia="en-CA"/>
              </w:rPr>
            </w:pPr>
            <w:r>
              <w:rPr>
                <w:rFonts w:ascii="Aptos" w:hAnsi="Aptos" w:cs="Calibri"/>
                <w:i/>
                <w:lang w:val="en-CA" w:eastAsia="en-CA"/>
              </w:rPr>
              <w:t>Maximum 250 words.</w:t>
            </w:r>
          </w:p>
        </w:tc>
      </w:tr>
    </w:tbl>
    <w:p w14:paraId="3E3B189D" w14:textId="3253268F" w:rsidR="00C43F8F" w:rsidRPr="00A659B0" w:rsidRDefault="008040CE" w:rsidP="008040CE">
      <w:pPr>
        <w:rPr>
          <w:rFonts w:ascii="Aptos" w:hAnsi="Aptos"/>
          <w:lang w:val="en-CA" w:eastAsia="en-CA"/>
        </w:rPr>
      </w:pPr>
      <w:r>
        <w:rPr>
          <w:rFonts w:ascii="Aptos" w:hAnsi="Aptos"/>
          <w:lang w:val="en-CA" w:eastAsia="en-CA"/>
        </w:rPr>
        <w:br/>
      </w:r>
      <w:r w:rsidR="00742A35">
        <w:rPr>
          <w:rFonts w:ascii="Aptos" w:hAnsi="Aptos"/>
          <w:lang w:val="en-CA" w:eastAsia="en-CA"/>
        </w:rPr>
        <w:t>Please d</w:t>
      </w:r>
      <w:r w:rsidR="00850A86">
        <w:rPr>
          <w:rFonts w:ascii="Aptos" w:hAnsi="Aptos"/>
          <w:lang w:val="en-CA" w:eastAsia="en-CA"/>
        </w:rPr>
        <w:t xml:space="preserve">escribe </w:t>
      </w:r>
      <w:r w:rsidR="00742A35">
        <w:rPr>
          <w:rFonts w:ascii="Aptos" w:hAnsi="Aptos"/>
          <w:lang w:val="en-CA" w:eastAsia="en-CA"/>
        </w:rPr>
        <w:t xml:space="preserve">1) </w:t>
      </w:r>
      <w:r w:rsidR="00850A86">
        <w:rPr>
          <w:rFonts w:ascii="Aptos" w:hAnsi="Aptos"/>
          <w:lang w:val="en-CA" w:eastAsia="en-CA"/>
        </w:rPr>
        <w:t>w</w:t>
      </w:r>
      <w:r w:rsidRPr="008040CE">
        <w:rPr>
          <w:rFonts w:ascii="Aptos" w:hAnsi="Aptos"/>
          <w:lang w:val="en-CA" w:eastAsia="en-CA"/>
        </w:rPr>
        <w:t>hy you are interested in this specific internship</w:t>
      </w:r>
      <w:r w:rsidR="00742A35">
        <w:rPr>
          <w:rFonts w:ascii="Aptos" w:hAnsi="Aptos"/>
          <w:lang w:val="en-CA" w:eastAsia="en-CA"/>
        </w:rPr>
        <w:t xml:space="preserve"> 2)</w:t>
      </w:r>
      <w:r w:rsidR="00850A86">
        <w:rPr>
          <w:rFonts w:ascii="Aptos" w:hAnsi="Aptos"/>
          <w:lang w:val="en-CA" w:eastAsia="en-CA"/>
        </w:rPr>
        <w:t xml:space="preserve"> w</w:t>
      </w:r>
      <w:r w:rsidRPr="008040CE">
        <w:rPr>
          <w:rFonts w:ascii="Aptos" w:hAnsi="Aptos"/>
          <w:lang w:val="en-CA" w:eastAsia="en-CA"/>
        </w:rPr>
        <w:t>hat you hope to learn or accomplish</w:t>
      </w:r>
      <w:r w:rsidR="00742A35">
        <w:rPr>
          <w:rFonts w:ascii="Aptos" w:hAnsi="Aptos"/>
          <w:lang w:val="en-CA" w:eastAsia="en-CA"/>
        </w:rPr>
        <w:t xml:space="preserve"> 3)</w:t>
      </w:r>
      <w:r w:rsidR="00850A86">
        <w:rPr>
          <w:rFonts w:ascii="Aptos" w:hAnsi="Aptos"/>
          <w:lang w:val="en-CA" w:eastAsia="en-CA"/>
        </w:rPr>
        <w:t xml:space="preserve"> h</w:t>
      </w:r>
      <w:r w:rsidRPr="008040CE">
        <w:rPr>
          <w:rFonts w:ascii="Aptos" w:hAnsi="Aptos"/>
          <w:lang w:val="en-CA" w:eastAsia="en-CA"/>
        </w:rPr>
        <w:t>ow this experience connects to your academic and/or career aspirations</w:t>
      </w:r>
    </w:p>
    <w:p w14:paraId="47650D6B" w14:textId="4BB992AF" w:rsidR="00920A08" w:rsidRPr="00A659B0" w:rsidRDefault="00BC5635" w:rsidP="00920A08">
      <w:pPr>
        <w:pStyle w:val="Heading1"/>
        <w:rPr>
          <w:rFonts w:ascii="Aptos" w:hAnsi="Aptos"/>
          <w:sz w:val="28"/>
        </w:rPr>
      </w:pPr>
      <w:r>
        <w:rPr>
          <w:rFonts w:ascii="Aptos" w:hAnsi="Aptos"/>
          <w:sz w:val="28"/>
        </w:rPr>
        <w:lastRenderedPageBreak/>
        <w:t>Student declaration</w:t>
      </w:r>
    </w:p>
    <w:p w14:paraId="0AC0AB39" w14:textId="77777777" w:rsidR="00920A08" w:rsidRPr="00A659B0" w:rsidRDefault="00920A08" w:rsidP="00920A08">
      <w:pPr>
        <w:rPr>
          <w:rFonts w:ascii="Aptos" w:hAnsi="Aptos"/>
          <w:lang w:val="en-CA" w:eastAsia="en-CA"/>
        </w:rPr>
      </w:pPr>
      <w:r w:rsidRPr="00A659B0">
        <w:rPr>
          <w:rFonts w:ascii="Aptos" w:hAnsi="Aptos"/>
          <w:b/>
        </w:rPr>
        <w:t>Please check each box to indicate that you agree:</w:t>
      </w:r>
    </w:p>
    <w:p w14:paraId="1C756C05" w14:textId="38F2B033" w:rsidR="00920A08" w:rsidRPr="00A659B0" w:rsidRDefault="00920A08" w:rsidP="00920A08">
      <w:pPr>
        <w:rPr>
          <w:rFonts w:ascii="Aptos" w:hAnsi="Aptos" w:cs="Calibri"/>
          <w:lang w:val="en-CA" w:eastAsia="en-CA"/>
        </w:rPr>
      </w:pPr>
      <w:r w:rsidRPr="00A659B0">
        <w:rPr>
          <w:rFonts w:ascii="Aptos" w:hAnsi="Aptos" w:cs="Calibri"/>
          <w:lang w:val="en-CA" w:eastAsia="en-CA"/>
        </w:rPr>
        <w:t>If awarded the internship</w:t>
      </w:r>
      <w:r w:rsidR="00A659B0">
        <w:rPr>
          <w:rFonts w:ascii="Aptos" w:hAnsi="Aptos" w:cs="Calibri"/>
          <w:lang w:val="en-CA" w:eastAsia="en-CA"/>
        </w:rPr>
        <w:t>:</w:t>
      </w:r>
    </w:p>
    <w:p w14:paraId="5FBDCC23" w14:textId="2CF333B5" w:rsidR="00920A08" w:rsidRPr="00A659B0" w:rsidRDefault="00000000" w:rsidP="00A659B0">
      <w:pPr>
        <w:rPr>
          <w:rFonts w:ascii="Aptos" w:hAnsi="Aptos" w:cs="Calibri"/>
          <w:lang w:eastAsia="en-CA"/>
        </w:rPr>
      </w:pPr>
      <w:sdt>
        <w:sdtPr>
          <w:rPr>
            <w:rFonts w:ascii="Aptos" w:eastAsia="MS Gothic" w:hAnsi="Aptos" w:cs="Calibri"/>
            <w:lang w:eastAsia="en-CA"/>
          </w:rPr>
          <w:id w:val="-12479553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D01C6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920A08" w:rsidRPr="00A659B0">
        <w:rPr>
          <w:rFonts w:ascii="Aptos" w:hAnsi="Aptos" w:cs="Calibri"/>
          <w:lang w:eastAsia="en-CA"/>
        </w:rPr>
        <w:t xml:space="preserve">I confirm I have </w:t>
      </w:r>
      <w:r w:rsidR="00920A08" w:rsidRPr="00A659B0">
        <w:rPr>
          <w:rFonts w:ascii="Aptos" w:hAnsi="Aptos" w:cs="Calibri"/>
          <w:b/>
          <w:lang w:eastAsia="en-CA"/>
        </w:rPr>
        <w:t>not</w:t>
      </w:r>
      <w:r w:rsidR="00920A08" w:rsidRPr="00A659B0">
        <w:rPr>
          <w:rFonts w:ascii="Aptos" w:hAnsi="Aptos" w:cs="Calibri"/>
          <w:lang w:eastAsia="en-CA"/>
        </w:rPr>
        <w:t xml:space="preserve"> been nominated through any other academic unit</w:t>
      </w:r>
      <w:r w:rsidR="000A7D03" w:rsidRPr="00A659B0">
        <w:rPr>
          <w:rFonts w:ascii="Aptos" w:hAnsi="Aptos" w:cs="Calibri"/>
          <w:lang w:eastAsia="en-CA"/>
        </w:rPr>
        <w:t>.</w:t>
      </w:r>
    </w:p>
    <w:p w14:paraId="7BD2578C" w14:textId="77777777" w:rsidR="00BC5635" w:rsidRDefault="00000000" w:rsidP="00BC5635">
      <w:pPr>
        <w:spacing w:after="0"/>
        <w:rPr>
          <w:rFonts w:ascii="Aptos" w:hAnsi="Aptos" w:cs="Calibri"/>
          <w:szCs w:val="22"/>
        </w:rPr>
      </w:pPr>
      <w:sdt>
        <w:sdtPr>
          <w:rPr>
            <w:rFonts w:ascii="Aptos" w:eastAsia="MS Gothic" w:hAnsi="Aptos" w:cs="Calibri"/>
            <w:lang w:eastAsia="en-CA"/>
          </w:rPr>
          <w:id w:val="-8611253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09ED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BD01C6" w:rsidRPr="00A659B0">
        <w:rPr>
          <w:rFonts w:ascii="Aptos" w:hAnsi="Aptos" w:cs="Calibri"/>
          <w:szCs w:val="22"/>
          <w:lang w:eastAsia="en-CA"/>
        </w:rPr>
        <w:t xml:space="preserve">I confirm I have </w:t>
      </w:r>
      <w:r w:rsidR="00BD01C6" w:rsidRPr="00A659B0">
        <w:rPr>
          <w:rFonts w:ascii="Aptos" w:hAnsi="Aptos" w:cs="Calibri"/>
          <w:b/>
          <w:szCs w:val="22"/>
          <w:lang w:eastAsia="en-CA"/>
        </w:rPr>
        <w:t>not</w:t>
      </w:r>
      <w:r w:rsidR="00BD01C6" w:rsidRPr="00A659B0">
        <w:rPr>
          <w:rFonts w:ascii="Aptos" w:hAnsi="Aptos" w:cs="Calibri"/>
          <w:szCs w:val="22"/>
          <w:lang w:eastAsia="en-CA"/>
        </w:rPr>
        <w:t xml:space="preserve"> been awarded a VKURA in the past.</w:t>
      </w:r>
      <w:r w:rsidR="00C405FA" w:rsidRPr="00A659B0">
        <w:rPr>
          <w:rFonts w:ascii="Aptos" w:hAnsi="Aptos" w:cs="Calibri"/>
          <w:szCs w:val="22"/>
          <w:lang w:eastAsia="en-CA"/>
        </w:rPr>
        <w:t xml:space="preserve"> </w:t>
      </w:r>
      <w:r w:rsidR="00C405FA" w:rsidRPr="00A659B0">
        <w:rPr>
          <w:rFonts w:ascii="Aptos" w:hAnsi="Aptos" w:cs="Calibri"/>
          <w:szCs w:val="22"/>
        </w:rPr>
        <w:t xml:space="preserve">A student may receive </w:t>
      </w:r>
      <w:r w:rsidR="00C405FA" w:rsidRPr="00A659B0">
        <w:rPr>
          <w:rFonts w:ascii="Aptos" w:hAnsi="Aptos" w:cs="Calibri"/>
          <w:b/>
          <w:szCs w:val="22"/>
        </w:rPr>
        <w:t xml:space="preserve">only one </w:t>
      </w:r>
      <w:r w:rsidR="00C405FA" w:rsidRPr="00A659B0">
        <w:rPr>
          <w:rFonts w:ascii="Aptos" w:hAnsi="Aptos" w:cs="Calibri"/>
          <w:szCs w:val="22"/>
        </w:rPr>
        <w:t xml:space="preserve">VKURA award </w:t>
      </w:r>
    </w:p>
    <w:p w14:paraId="01D40745" w14:textId="7829913C" w:rsidR="00BD01C6" w:rsidRPr="00BC5635" w:rsidRDefault="00C405FA" w:rsidP="006F54CE">
      <w:pPr>
        <w:ind w:left="284"/>
        <w:rPr>
          <w:rFonts w:ascii="Aptos" w:hAnsi="Aptos" w:cs="Calibri"/>
          <w:szCs w:val="22"/>
        </w:rPr>
      </w:pPr>
      <w:r w:rsidRPr="00A659B0">
        <w:rPr>
          <w:rFonts w:ascii="Aptos" w:hAnsi="Aptos" w:cs="Calibri"/>
          <w:szCs w:val="22"/>
        </w:rPr>
        <w:t>during their career at UVic.</w:t>
      </w:r>
    </w:p>
    <w:p w14:paraId="0F4D5021" w14:textId="548E2917" w:rsidR="00920A08" w:rsidRPr="00A659B0" w:rsidRDefault="00000000" w:rsidP="00A659B0">
      <w:pPr>
        <w:rPr>
          <w:rFonts w:ascii="Aptos" w:hAnsi="Aptos" w:cs="Calibri"/>
          <w:lang w:eastAsia="en-CA"/>
        </w:rPr>
      </w:pPr>
      <w:sdt>
        <w:sdtPr>
          <w:rPr>
            <w:rFonts w:ascii="Aptos" w:eastAsia="MS Gothic" w:hAnsi="Aptos" w:cs="Calibri"/>
            <w:lang w:eastAsia="en-CA"/>
          </w:rPr>
          <w:id w:val="1807355202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D494F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A95728" w:rsidRPr="00A659B0">
        <w:rPr>
          <w:rFonts w:ascii="Aptos" w:hAnsi="Aptos" w:cs="Calibri"/>
          <w:lang w:eastAsia="en-CA"/>
        </w:rPr>
        <w:t xml:space="preserve">I agree to </w:t>
      </w:r>
      <w:r w:rsidR="0082227B" w:rsidRPr="00A659B0">
        <w:rPr>
          <w:rFonts w:ascii="Aptos" w:hAnsi="Aptos" w:cs="Calibri"/>
          <w:lang w:eastAsia="en-CA"/>
        </w:rPr>
        <w:t>register</w:t>
      </w:r>
      <w:r w:rsidR="00A95728" w:rsidRPr="00A659B0">
        <w:rPr>
          <w:rFonts w:ascii="Aptos" w:hAnsi="Aptos" w:cs="Calibri"/>
          <w:lang w:eastAsia="en-CA"/>
        </w:rPr>
        <w:t xml:space="preserve"> </w:t>
      </w:r>
      <w:proofErr w:type="gramStart"/>
      <w:r w:rsidR="00A95728" w:rsidRPr="00A659B0">
        <w:rPr>
          <w:rFonts w:ascii="Aptos" w:hAnsi="Aptos" w:cs="Calibri"/>
          <w:lang w:eastAsia="en-CA"/>
        </w:rPr>
        <w:t>in</w:t>
      </w:r>
      <w:proofErr w:type="gramEnd"/>
      <w:r w:rsidR="00A95728" w:rsidRPr="00A659B0">
        <w:rPr>
          <w:rFonts w:ascii="Aptos" w:hAnsi="Aptos" w:cs="Calibri"/>
          <w:lang w:eastAsia="en-CA"/>
        </w:rPr>
        <w:t xml:space="preserve"> </w:t>
      </w:r>
      <w:r w:rsidR="00F67B8A" w:rsidRPr="00A659B0">
        <w:rPr>
          <w:rFonts w:ascii="Aptos" w:hAnsi="Aptos" w:cs="Calibri"/>
          <w:lang w:eastAsia="en-CA"/>
        </w:rPr>
        <w:t>VKUR</w:t>
      </w:r>
      <w:r w:rsidR="00920A08" w:rsidRPr="00A659B0">
        <w:rPr>
          <w:rFonts w:ascii="Aptos" w:hAnsi="Aptos" w:cs="Calibri"/>
          <w:color w:val="FF0000"/>
          <w:lang w:eastAsia="en-CA"/>
        </w:rPr>
        <w:t xml:space="preserve"> </w:t>
      </w:r>
      <w:r w:rsidR="00920A08" w:rsidRPr="00A659B0">
        <w:rPr>
          <w:rFonts w:ascii="Aptos" w:hAnsi="Aptos" w:cs="Calibri"/>
          <w:lang w:eastAsia="en-CA"/>
        </w:rPr>
        <w:t xml:space="preserve">201, and to participate in </w:t>
      </w:r>
      <w:r w:rsidR="00A95728" w:rsidRPr="00A659B0">
        <w:rPr>
          <w:rFonts w:ascii="Aptos" w:hAnsi="Aptos" w:cs="Calibri"/>
          <w:lang w:eastAsia="en-CA"/>
        </w:rPr>
        <w:t>the VKURA</w:t>
      </w:r>
      <w:r w:rsidR="00920A08" w:rsidRPr="00A659B0">
        <w:rPr>
          <w:rFonts w:ascii="Aptos" w:hAnsi="Aptos" w:cs="Calibri"/>
          <w:lang w:eastAsia="en-CA"/>
        </w:rPr>
        <w:t xml:space="preserve"> Internship Network</w:t>
      </w:r>
      <w:r w:rsidR="000A7D03" w:rsidRPr="00A659B0">
        <w:rPr>
          <w:rFonts w:ascii="Aptos" w:hAnsi="Aptos" w:cs="Calibri"/>
          <w:lang w:eastAsia="en-CA"/>
        </w:rPr>
        <w:t xml:space="preserve"> (</w:t>
      </w:r>
      <w:r w:rsidR="00107647" w:rsidRPr="00A659B0">
        <w:rPr>
          <w:rFonts w:ascii="Aptos" w:hAnsi="Aptos" w:cs="Calibri"/>
          <w:lang w:eastAsia="en-CA"/>
        </w:rPr>
        <w:t>on</w:t>
      </w:r>
      <w:r w:rsidR="000A7D03" w:rsidRPr="00A659B0">
        <w:rPr>
          <w:rFonts w:ascii="Aptos" w:hAnsi="Aptos" w:cs="Calibri"/>
          <w:lang w:eastAsia="en-CA"/>
        </w:rPr>
        <w:t xml:space="preserve"> Brightspace)</w:t>
      </w:r>
      <w:r w:rsidR="0082227B">
        <w:rPr>
          <w:rFonts w:ascii="Aptos" w:hAnsi="Aptos" w:cs="Calibri"/>
          <w:lang w:eastAsia="en-CA"/>
        </w:rPr>
        <w:t>.</w:t>
      </w:r>
    </w:p>
    <w:p w14:paraId="2407CDAB" w14:textId="436C6463" w:rsidR="00920A08" w:rsidRPr="00A659B0" w:rsidRDefault="00000000" w:rsidP="00A659B0">
      <w:pPr>
        <w:rPr>
          <w:rFonts w:ascii="Aptos" w:hAnsi="Aptos" w:cs="Calibri"/>
          <w:lang w:eastAsia="en-CA"/>
        </w:rPr>
      </w:pPr>
      <w:sdt>
        <w:sdtPr>
          <w:rPr>
            <w:rFonts w:ascii="Aptos" w:eastAsia="MS Gothic" w:hAnsi="Aptos" w:cs="Calibri"/>
            <w:lang w:eastAsia="en-CA"/>
          </w:rPr>
          <w:id w:val="17609443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D494F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920A08" w:rsidRPr="00A659B0">
        <w:rPr>
          <w:rFonts w:ascii="Aptos" w:hAnsi="Aptos" w:cs="Calibri"/>
          <w:lang w:eastAsia="en-CA"/>
        </w:rPr>
        <w:t xml:space="preserve">I agree to attend </w:t>
      </w:r>
      <w:r w:rsidR="0082728D">
        <w:rPr>
          <w:rFonts w:ascii="Aptos" w:hAnsi="Aptos" w:cs="Calibri"/>
          <w:lang w:eastAsia="en-CA"/>
        </w:rPr>
        <w:t>VKURA</w:t>
      </w:r>
      <w:r w:rsidR="00920A08" w:rsidRPr="00A659B0">
        <w:rPr>
          <w:rFonts w:ascii="Aptos" w:hAnsi="Aptos" w:cs="Calibri"/>
          <w:lang w:eastAsia="en-CA"/>
        </w:rPr>
        <w:t xml:space="preserve"> workshop</w:t>
      </w:r>
      <w:r w:rsidR="0082728D">
        <w:rPr>
          <w:rFonts w:ascii="Aptos" w:hAnsi="Aptos" w:cs="Calibri"/>
          <w:lang w:eastAsia="en-CA"/>
        </w:rPr>
        <w:t>s</w:t>
      </w:r>
      <w:r w:rsidR="00920A08" w:rsidRPr="00A659B0">
        <w:rPr>
          <w:rFonts w:ascii="Aptos" w:hAnsi="Aptos" w:cs="Calibri"/>
          <w:lang w:eastAsia="en-CA"/>
        </w:rPr>
        <w:t xml:space="preserve"> </w:t>
      </w:r>
    </w:p>
    <w:p w14:paraId="6EBB61BE" w14:textId="77777777" w:rsidR="00BC5635" w:rsidRDefault="00000000" w:rsidP="00BC5635">
      <w:pPr>
        <w:spacing w:after="0"/>
        <w:rPr>
          <w:rFonts w:ascii="Aptos" w:hAnsi="Aptos" w:cs="Calibri"/>
          <w:lang w:eastAsia="en-CA"/>
        </w:rPr>
      </w:pPr>
      <w:sdt>
        <w:sdtPr>
          <w:rPr>
            <w:rFonts w:ascii="Aptos" w:eastAsia="MS Gothic" w:hAnsi="Aptos" w:cs="Calibri"/>
            <w:lang w:eastAsia="en-CA"/>
          </w:rPr>
          <w:id w:val="-1198851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D494F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920A08" w:rsidRPr="00A659B0">
        <w:rPr>
          <w:rFonts w:ascii="Aptos" w:hAnsi="Aptos" w:cs="Calibri"/>
          <w:lang w:eastAsia="en-CA"/>
        </w:rPr>
        <w:t xml:space="preserve">I agree to present my work within a public forum and will make myself available to do so (usually held </w:t>
      </w:r>
      <w:r w:rsidR="0082227B">
        <w:rPr>
          <w:rFonts w:ascii="Aptos" w:hAnsi="Aptos" w:cs="Calibri"/>
          <w:lang w:eastAsia="en-CA"/>
        </w:rPr>
        <w:t xml:space="preserve">in </w:t>
      </w:r>
    </w:p>
    <w:p w14:paraId="5A69DE21" w14:textId="01323084" w:rsidR="00920A08" w:rsidRPr="00A659B0" w:rsidRDefault="0082227B" w:rsidP="00BC5635">
      <w:pPr>
        <w:spacing w:after="0"/>
        <w:ind w:left="284"/>
        <w:rPr>
          <w:rFonts w:ascii="Aptos" w:hAnsi="Aptos" w:cs="Calibri"/>
          <w:lang w:eastAsia="en-CA"/>
        </w:rPr>
      </w:pPr>
      <w:r>
        <w:rPr>
          <w:rFonts w:ascii="Aptos" w:hAnsi="Aptos" w:cs="Calibri"/>
          <w:lang w:eastAsia="en-CA"/>
        </w:rPr>
        <w:t>July</w:t>
      </w:r>
      <w:r w:rsidR="00920A08" w:rsidRPr="00A659B0">
        <w:rPr>
          <w:rFonts w:ascii="Aptos" w:hAnsi="Aptos" w:cs="Calibri"/>
          <w:lang w:eastAsia="en-CA"/>
        </w:rPr>
        <w:t xml:space="preserve">). </w:t>
      </w:r>
      <w:r w:rsidR="00BC5635">
        <w:rPr>
          <w:rFonts w:ascii="Aptos" w:hAnsi="Aptos" w:cs="Calibri"/>
          <w:lang w:eastAsia="en-C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807"/>
      </w:tblGrid>
      <w:tr w:rsidR="00920A08" w:rsidRPr="00A659B0" w14:paraId="6687EE79" w14:textId="77777777" w:rsidTr="00742A35">
        <w:trPr>
          <w:trHeight w:val="717"/>
        </w:trPr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7D29C9D3" w14:textId="6C136AC0" w:rsidR="00920A08" w:rsidRPr="00A659B0" w:rsidRDefault="00A67EE2" w:rsidP="00920A08">
            <w:pPr>
              <w:spacing w:after="0"/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>Student s</w:t>
            </w:r>
            <w:r w:rsidR="00920A08" w:rsidRPr="00A659B0">
              <w:rPr>
                <w:rFonts w:ascii="Aptos" w:hAnsi="Aptos"/>
                <w:b/>
                <w:lang w:val="en-CA" w:eastAsia="en-CA"/>
              </w:rPr>
              <w:t>ignature:</w:t>
            </w:r>
          </w:p>
        </w:tc>
        <w:tc>
          <w:tcPr>
            <w:tcW w:w="7807" w:type="dxa"/>
          </w:tcPr>
          <w:p w14:paraId="7CABD143" w14:textId="4B4A519D" w:rsidR="00920A08" w:rsidRPr="00A659B0" w:rsidRDefault="00920A08">
            <w:pPr>
              <w:spacing w:after="0"/>
              <w:rPr>
                <w:rFonts w:ascii="Aptos" w:hAnsi="Aptos"/>
                <w:lang w:val="en-CA" w:eastAsia="en-CA"/>
              </w:rPr>
            </w:pPr>
          </w:p>
        </w:tc>
      </w:tr>
    </w:tbl>
    <w:p w14:paraId="3DBF4D9D" w14:textId="77777777" w:rsidR="0065421E" w:rsidRDefault="0065421E" w:rsidP="00CF3064">
      <w:pPr>
        <w:pStyle w:val="Heading1"/>
        <w:rPr>
          <w:rFonts w:ascii="Aptos" w:hAnsi="Aptos"/>
          <w:color w:val="002060"/>
          <w:sz w:val="28"/>
        </w:rPr>
      </w:pPr>
    </w:p>
    <w:p w14:paraId="04EBB7FF" w14:textId="77777777" w:rsidR="0065421E" w:rsidRDefault="0065421E">
      <w:pPr>
        <w:spacing w:after="0"/>
        <w:rPr>
          <w:rFonts w:ascii="Aptos" w:eastAsiaTheme="majorEastAsia" w:hAnsi="Aptos" w:cstheme="majorBidi"/>
          <w:b/>
          <w:color w:val="002060"/>
          <w:sz w:val="28"/>
          <w:szCs w:val="28"/>
          <w:lang w:val="en-CA" w:eastAsia="en-CA"/>
        </w:rPr>
      </w:pPr>
      <w:r>
        <w:rPr>
          <w:rFonts w:ascii="Aptos" w:hAnsi="Aptos"/>
          <w:color w:val="002060"/>
          <w:sz w:val="28"/>
        </w:rPr>
        <w:br w:type="page"/>
      </w:r>
    </w:p>
    <w:p w14:paraId="554B1D84" w14:textId="25880C4E" w:rsidR="00BC5635" w:rsidRPr="00EE7E1A" w:rsidRDefault="00BC5635" w:rsidP="00BC5635">
      <w:pPr>
        <w:pStyle w:val="Heading1"/>
        <w:jc w:val="center"/>
        <w:rPr>
          <w:rFonts w:ascii="Aptos" w:hAnsi="Aptos"/>
          <w:color w:val="0070C0"/>
          <w:sz w:val="28"/>
        </w:rPr>
      </w:pPr>
      <w:r w:rsidRPr="00EE7E1A">
        <w:rPr>
          <w:rFonts w:ascii="Aptos" w:hAnsi="Aptos"/>
          <w:color w:val="0070C0"/>
          <w:sz w:val="44"/>
          <w:szCs w:val="44"/>
        </w:rPr>
        <w:lastRenderedPageBreak/>
        <w:t>SUPERVISOR FORM</w:t>
      </w:r>
    </w:p>
    <w:p w14:paraId="2985BD46" w14:textId="14D9EA20" w:rsidR="00CF3064" w:rsidRPr="00DA4FC6" w:rsidRDefault="00CF3064" w:rsidP="00CF3064">
      <w:pPr>
        <w:pStyle w:val="Heading1"/>
        <w:rPr>
          <w:rFonts w:ascii="Aptos" w:hAnsi="Aptos"/>
          <w:color w:val="0070C0"/>
          <w:sz w:val="28"/>
        </w:rPr>
      </w:pPr>
      <w:r w:rsidRPr="00DA4FC6">
        <w:rPr>
          <w:rFonts w:ascii="Aptos" w:hAnsi="Aptos"/>
          <w:color w:val="0070C0"/>
          <w:sz w:val="28"/>
        </w:rPr>
        <w:t xml:space="preserve">Supervisor </w:t>
      </w:r>
      <w:r w:rsidR="00A659B0" w:rsidRPr="00DA4FC6">
        <w:rPr>
          <w:rFonts w:ascii="Aptos" w:hAnsi="Aptos"/>
          <w:color w:val="0070C0"/>
          <w:sz w:val="28"/>
        </w:rPr>
        <w:t>i</w:t>
      </w:r>
      <w:r w:rsidRPr="00DA4FC6">
        <w:rPr>
          <w:rFonts w:ascii="Aptos" w:hAnsi="Aptos"/>
          <w:color w:val="0070C0"/>
          <w:sz w:val="28"/>
        </w:rPr>
        <w:t>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389"/>
      </w:tblGrid>
      <w:tr w:rsidR="00CF3064" w:rsidRPr="00A659B0" w14:paraId="5AC008AC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686B95C5" w14:textId="5F7E70C1" w:rsidR="00CF3064" w:rsidRPr="00A659B0" w:rsidRDefault="00AF6C3F" w:rsidP="00CF3064">
            <w:pPr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>Supervisor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 </w:t>
            </w:r>
            <w:r>
              <w:rPr>
                <w:rFonts w:ascii="Aptos" w:hAnsi="Aptos"/>
                <w:b/>
                <w:lang w:val="en-CA" w:eastAsia="en-CA"/>
              </w:rPr>
              <w:t>n</w:t>
            </w:r>
            <w:r w:rsidRPr="00A659B0">
              <w:rPr>
                <w:rFonts w:ascii="Aptos" w:hAnsi="Aptos"/>
                <w:b/>
                <w:lang w:val="en-CA" w:eastAsia="en-CA"/>
              </w:rPr>
              <w:t>ame (</w:t>
            </w:r>
            <w:r>
              <w:rPr>
                <w:rFonts w:ascii="Aptos" w:hAnsi="Aptos"/>
                <w:b/>
                <w:lang w:val="en-CA" w:eastAsia="en-CA"/>
              </w:rPr>
              <w:t>f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irst and </w:t>
            </w:r>
            <w:r>
              <w:rPr>
                <w:rFonts w:ascii="Aptos" w:hAnsi="Aptos"/>
                <w:b/>
                <w:lang w:val="en-CA" w:eastAsia="en-CA"/>
              </w:rPr>
              <w:t>l</w:t>
            </w:r>
            <w:r w:rsidRPr="00A659B0">
              <w:rPr>
                <w:rFonts w:ascii="Aptos" w:hAnsi="Aptos"/>
                <w:b/>
                <w:lang w:val="en-CA" w:eastAsia="en-CA"/>
              </w:rPr>
              <w:t>ast):</w:t>
            </w:r>
          </w:p>
        </w:tc>
        <w:tc>
          <w:tcPr>
            <w:tcW w:w="6389" w:type="dxa"/>
          </w:tcPr>
          <w:p w14:paraId="025D923E" w14:textId="77777777" w:rsidR="00CF3064" w:rsidRPr="00A659B0" w:rsidRDefault="00CF3064">
            <w:pPr>
              <w:rPr>
                <w:rFonts w:ascii="Aptos" w:hAnsi="Aptos"/>
                <w:lang w:val="en-CA" w:eastAsia="en-CA"/>
              </w:rPr>
            </w:pPr>
          </w:p>
        </w:tc>
      </w:tr>
      <w:tr w:rsidR="00CF3064" w:rsidRPr="00A659B0" w14:paraId="3C88D5C2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187676E8" w14:textId="0F9D62CC" w:rsidR="00CF3064" w:rsidRPr="00A659B0" w:rsidRDefault="00CF3064" w:rsidP="00CF3064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Supervisor </w:t>
            </w:r>
            <w:r w:rsidR="00ED1115">
              <w:rPr>
                <w:rFonts w:ascii="Aptos" w:hAnsi="Aptos"/>
                <w:b/>
                <w:lang w:val="en-CA" w:eastAsia="en-CA"/>
              </w:rPr>
              <w:t xml:space="preserve">UVic </w:t>
            </w:r>
            <w:r w:rsidR="00AF6C3F">
              <w:rPr>
                <w:rFonts w:ascii="Aptos" w:hAnsi="Aptos"/>
                <w:b/>
                <w:lang w:val="en-CA" w:eastAsia="en-CA"/>
              </w:rPr>
              <w:t>e</w:t>
            </w:r>
            <w:r w:rsidRPr="00A659B0">
              <w:rPr>
                <w:rFonts w:ascii="Aptos" w:hAnsi="Aptos"/>
                <w:b/>
                <w:lang w:val="en-CA" w:eastAsia="en-CA"/>
              </w:rPr>
              <w:t>mail:</w:t>
            </w:r>
          </w:p>
        </w:tc>
        <w:tc>
          <w:tcPr>
            <w:tcW w:w="6389" w:type="dxa"/>
          </w:tcPr>
          <w:p w14:paraId="13BC5EAD" w14:textId="77777777" w:rsidR="00CF3064" w:rsidRPr="00A659B0" w:rsidRDefault="00CF3064">
            <w:pPr>
              <w:rPr>
                <w:rFonts w:ascii="Aptos" w:hAnsi="Aptos"/>
                <w:lang w:val="en-CA" w:eastAsia="en-CA"/>
              </w:rPr>
            </w:pPr>
          </w:p>
        </w:tc>
      </w:tr>
      <w:tr w:rsidR="00E37138" w:rsidRPr="00A659B0" w14:paraId="63231EF5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27B67ECF" w14:textId="4DFD4401" w:rsidR="00E37138" w:rsidRPr="00A659B0" w:rsidRDefault="00E37138" w:rsidP="00C40F12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Supervisor </w:t>
            </w:r>
            <w:r w:rsidR="00AF6C3F">
              <w:rPr>
                <w:rFonts w:ascii="Aptos" w:hAnsi="Aptos"/>
                <w:b/>
                <w:lang w:val="en-CA" w:eastAsia="en-CA"/>
              </w:rPr>
              <w:t>e</w:t>
            </w:r>
            <w:r w:rsidR="00C40F12" w:rsidRPr="00A659B0">
              <w:rPr>
                <w:rFonts w:ascii="Aptos" w:hAnsi="Aptos"/>
                <w:b/>
                <w:lang w:val="en-CA" w:eastAsia="en-CA"/>
              </w:rPr>
              <w:t xml:space="preserve">mployee </w:t>
            </w:r>
            <w:r w:rsidR="00AF6C3F">
              <w:rPr>
                <w:rFonts w:ascii="Aptos" w:hAnsi="Aptos"/>
                <w:b/>
                <w:lang w:val="en-CA" w:eastAsia="en-CA"/>
              </w:rPr>
              <w:t>n</w:t>
            </w:r>
            <w:r w:rsidR="00C40F12" w:rsidRPr="00A659B0">
              <w:rPr>
                <w:rFonts w:ascii="Aptos" w:hAnsi="Aptos"/>
                <w:b/>
                <w:lang w:val="en-CA" w:eastAsia="en-CA"/>
              </w:rPr>
              <w:t>umber</w:t>
            </w:r>
            <w:r w:rsidRPr="00A659B0">
              <w:rPr>
                <w:rFonts w:ascii="Aptos" w:hAnsi="Aptos"/>
                <w:b/>
                <w:lang w:val="en-CA" w:eastAsia="en-CA"/>
              </w:rPr>
              <w:t>:</w:t>
            </w:r>
          </w:p>
        </w:tc>
        <w:tc>
          <w:tcPr>
            <w:tcW w:w="6389" w:type="dxa"/>
          </w:tcPr>
          <w:p w14:paraId="1F2B81E6" w14:textId="0401E744" w:rsidR="00E37138" w:rsidRPr="00A659B0" w:rsidRDefault="00C40F12">
            <w:pPr>
              <w:rPr>
                <w:rFonts w:ascii="Aptos" w:hAnsi="Aptos"/>
                <w:lang w:val="en-CA" w:eastAsia="en-CA"/>
              </w:rPr>
            </w:pPr>
            <w:r w:rsidRPr="00A659B0">
              <w:rPr>
                <w:rFonts w:ascii="Aptos" w:hAnsi="Aptos"/>
                <w:lang w:val="en-CA" w:eastAsia="en-CA"/>
              </w:rPr>
              <w:t>V00</w:t>
            </w:r>
          </w:p>
        </w:tc>
      </w:tr>
    </w:tbl>
    <w:p w14:paraId="314E6EE1" w14:textId="1F0C90DA" w:rsidR="000D1BA3" w:rsidRPr="00DA4FC6" w:rsidRDefault="000D1BA3" w:rsidP="000D1BA3">
      <w:pPr>
        <w:pStyle w:val="Heading1"/>
        <w:rPr>
          <w:rFonts w:ascii="Aptos" w:hAnsi="Aptos"/>
          <w:color w:val="0070C0"/>
          <w:sz w:val="28"/>
        </w:rPr>
      </w:pPr>
      <w:r w:rsidRPr="00DA4FC6">
        <w:rPr>
          <w:rFonts w:ascii="Aptos" w:hAnsi="Aptos"/>
          <w:color w:val="0070C0"/>
          <w:sz w:val="28"/>
        </w:rPr>
        <w:t xml:space="preserve">Co-supervisor </w:t>
      </w:r>
      <w:r w:rsidR="00A659B0" w:rsidRPr="00DA4FC6">
        <w:rPr>
          <w:rFonts w:ascii="Aptos" w:hAnsi="Aptos"/>
          <w:color w:val="0070C0"/>
          <w:sz w:val="28"/>
        </w:rPr>
        <w:t>i</w:t>
      </w:r>
      <w:r w:rsidRPr="00DA4FC6">
        <w:rPr>
          <w:rFonts w:ascii="Aptos" w:hAnsi="Aptos"/>
          <w:color w:val="0070C0"/>
          <w:sz w:val="28"/>
        </w:rPr>
        <w:t>nformation (optional)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389"/>
      </w:tblGrid>
      <w:tr w:rsidR="000D1BA3" w:rsidRPr="00A659B0" w14:paraId="15D8A23A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02D15452" w14:textId="0F23BB3D" w:rsidR="000D1BA3" w:rsidRPr="00A659B0" w:rsidRDefault="000D1BA3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>Co-supervisor</w:t>
            </w:r>
            <w:r w:rsidR="00AF6C3F">
              <w:rPr>
                <w:rFonts w:ascii="Aptos" w:hAnsi="Aptos"/>
                <w:b/>
                <w:lang w:val="en-CA" w:eastAsia="en-CA"/>
              </w:rPr>
              <w:t xml:space="preserve"> name (first and last)</w:t>
            </w:r>
            <w:r w:rsidRPr="00A659B0">
              <w:rPr>
                <w:rFonts w:ascii="Aptos" w:hAnsi="Aptos"/>
                <w:b/>
                <w:lang w:val="en-CA" w:eastAsia="en-CA"/>
              </w:rPr>
              <w:t>:</w:t>
            </w:r>
          </w:p>
        </w:tc>
        <w:tc>
          <w:tcPr>
            <w:tcW w:w="6389" w:type="dxa"/>
          </w:tcPr>
          <w:p w14:paraId="339C7F9E" w14:textId="77777777" w:rsidR="000D1BA3" w:rsidRPr="00A659B0" w:rsidRDefault="000D1BA3">
            <w:pPr>
              <w:rPr>
                <w:rFonts w:ascii="Aptos" w:hAnsi="Aptos"/>
                <w:lang w:val="en-CA" w:eastAsia="en-CA"/>
              </w:rPr>
            </w:pPr>
          </w:p>
        </w:tc>
      </w:tr>
      <w:tr w:rsidR="000D1BA3" w:rsidRPr="00A659B0" w14:paraId="123AAD88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32D43CAD" w14:textId="5AA616DF" w:rsidR="000D1BA3" w:rsidRPr="00A659B0" w:rsidRDefault="000D1BA3" w:rsidP="000D1BA3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Co-supervisor </w:t>
            </w:r>
            <w:r w:rsidR="00AF6C3F">
              <w:rPr>
                <w:rFonts w:ascii="Aptos" w:hAnsi="Aptos"/>
                <w:b/>
                <w:lang w:val="en-CA" w:eastAsia="en-CA"/>
              </w:rPr>
              <w:t>UVic e</w:t>
            </w:r>
            <w:r w:rsidRPr="00A659B0">
              <w:rPr>
                <w:rFonts w:ascii="Aptos" w:hAnsi="Aptos"/>
                <w:b/>
                <w:lang w:val="en-CA" w:eastAsia="en-CA"/>
              </w:rPr>
              <w:t>mail:</w:t>
            </w:r>
          </w:p>
        </w:tc>
        <w:tc>
          <w:tcPr>
            <w:tcW w:w="6389" w:type="dxa"/>
          </w:tcPr>
          <w:p w14:paraId="132875C4" w14:textId="77777777" w:rsidR="000D1BA3" w:rsidRPr="00A659B0" w:rsidRDefault="000D1BA3">
            <w:pPr>
              <w:rPr>
                <w:rFonts w:ascii="Aptos" w:hAnsi="Aptos"/>
                <w:lang w:val="en-CA" w:eastAsia="en-CA"/>
              </w:rPr>
            </w:pPr>
          </w:p>
        </w:tc>
      </w:tr>
      <w:tr w:rsidR="000D1BA3" w:rsidRPr="00A659B0" w14:paraId="46F4241A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701FFF43" w14:textId="2D82F167" w:rsidR="000D1BA3" w:rsidRPr="00A659B0" w:rsidRDefault="000D1BA3" w:rsidP="000D1BA3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Co-supervisor </w:t>
            </w:r>
            <w:r w:rsidR="00AF6C3F">
              <w:rPr>
                <w:rFonts w:ascii="Aptos" w:hAnsi="Aptos"/>
                <w:b/>
                <w:lang w:val="en-CA" w:eastAsia="en-CA"/>
              </w:rPr>
              <w:t>e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mployee </w:t>
            </w:r>
            <w:r w:rsidR="00AF6C3F">
              <w:rPr>
                <w:rFonts w:ascii="Aptos" w:hAnsi="Aptos"/>
                <w:b/>
                <w:lang w:val="en-CA" w:eastAsia="en-CA"/>
              </w:rPr>
              <w:t>n</w:t>
            </w:r>
            <w:r w:rsidRPr="00A659B0">
              <w:rPr>
                <w:rFonts w:ascii="Aptos" w:hAnsi="Aptos"/>
                <w:b/>
                <w:lang w:val="en-CA" w:eastAsia="en-CA"/>
              </w:rPr>
              <w:t>umber:</w:t>
            </w:r>
          </w:p>
        </w:tc>
        <w:tc>
          <w:tcPr>
            <w:tcW w:w="6389" w:type="dxa"/>
          </w:tcPr>
          <w:p w14:paraId="1690AAC6" w14:textId="77777777" w:rsidR="000D1BA3" w:rsidRPr="00A659B0" w:rsidRDefault="000D1BA3">
            <w:pPr>
              <w:rPr>
                <w:rFonts w:ascii="Aptos" w:hAnsi="Aptos"/>
                <w:lang w:val="en-CA" w:eastAsia="en-CA"/>
              </w:rPr>
            </w:pPr>
            <w:r w:rsidRPr="00A659B0">
              <w:rPr>
                <w:rFonts w:ascii="Aptos" w:hAnsi="Aptos"/>
                <w:lang w:val="en-CA" w:eastAsia="en-CA"/>
              </w:rPr>
              <w:t>V00</w:t>
            </w:r>
          </w:p>
        </w:tc>
      </w:tr>
    </w:tbl>
    <w:p w14:paraId="0E233DE3" w14:textId="32E154CC" w:rsidR="000D1BA3" w:rsidRDefault="000D1BA3" w:rsidP="00C43F8F">
      <w:pPr>
        <w:rPr>
          <w:rFonts w:ascii="Aptos" w:hAnsi="Aptos"/>
          <w:lang w:val="en-CA" w:eastAsia="en-CA"/>
        </w:rPr>
      </w:pPr>
    </w:p>
    <w:p w14:paraId="69A46D3F" w14:textId="77777777" w:rsidR="00742A35" w:rsidRPr="00DA4FC6" w:rsidRDefault="00742A35" w:rsidP="00DA4FC6">
      <w:pPr>
        <w:pStyle w:val="Heading2new"/>
      </w:pPr>
      <w:r w:rsidRPr="00DA4FC6">
        <w:t xml:space="preserve">Supervisor’s statement </w:t>
      </w:r>
    </w:p>
    <w:p w14:paraId="3DCBD98D" w14:textId="0D791718" w:rsidR="00742A35" w:rsidRPr="00742A35" w:rsidRDefault="00742A35" w:rsidP="00C43F8F">
      <w:pPr>
        <w:rPr>
          <w:rFonts w:ascii="Aptos" w:hAnsi="Aptos"/>
          <w:lang w:val="en-CA" w:eastAsia="en-CA"/>
        </w:rPr>
      </w:pPr>
      <w:r w:rsidRPr="00742A35">
        <w:rPr>
          <w:rFonts w:ascii="Aptos" w:hAnsi="Aptos"/>
          <w:lang w:val="en-CA" w:eastAsia="en-CA"/>
        </w:rPr>
        <w:t xml:space="preserve">Please describe 1) the research project and specific activities the student will undertake </w:t>
      </w:r>
      <w:r w:rsidR="00ED1115">
        <w:rPr>
          <w:rFonts w:ascii="Aptos" w:hAnsi="Aptos"/>
          <w:lang w:val="en-CA" w:eastAsia="en-CA"/>
        </w:rPr>
        <w:t>during the VKURA internshi</w:t>
      </w:r>
      <w:r w:rsidRPr="00742A35">
        <w:rPr>
          <w:rFonts w:ascii="Aptos" w:hAnsi="Aptos"/>
          <w:lang w:val="en-CA" w:eastAsia="en-CA"/>
        </w:rPr>
        <w:t>p 2) the anticipated student learning outcomes (skills, knowledge, or competencies the student will develop).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396"/>
      </w:tblGrid>
      <w:tr w:rsidR="00D33E7F" w:rsidRPr="00A659B0" w14:paraId="157905E3" w14:textId="77777777" w:rsidTr="00DA4FC6">
        <w:trPr>
          <w:trHeight w:val="1018"/>
        </w:trPr>
        <w:tc>
          <w:tcPr>
            <w:tcW w:w="10396" w:type="dxa"/>
          </w:tcPr>
          <w:p w14:paraId="1B143D5B" w14:textId="77777777" w:rsidR="00D33E7F" w:rsidRDefault="00D33E7F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  <w:r w:rsidRPr="0082227B">
              <w:rPr>
                <w:rFonts w:ascii="Aptos" w:hAnsi="Aptos"/>
                <w:i/>
                <w:iCs/>
                <w:lang w:val="en-CA" w:eastAsia="en-CA"/>
              </w:rPr>
              <w:t>Maximum 150 words</w:t>
            </w:r>
            <w:r w:rsidR="00DA4FC6">
              <w:rPr>
                <w:rFonts w:ascii="Aptos" w:hAnsi="Aptos"/>
                <w:i/>
                <w:iCs/>
                <w:lang w:val="en-CA" w:eastAsia="en-CA"/>
              </w:rPr>
              <w:t>.</w:t>
            </w:r>
            <w:r w:rsidRPr="0082227B">
              <w:rPr>
                <w:rFonts w:ascii="Aptos" w:hAnsi="Aptos"/>
                <w:i/>
                <w:iCs/>
                <w:lang w:val="en-CA" w:eastAsia="en-CA"/>
              </w:rPr>
              <w:t xml:space="preserve"> </w:t>
            </w:r>
          </w:p>
          <w:p w14:paraId="12B14476" w14:textId="77777777" w:rsidR="006F54CE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  <w:p w14:paraId="43CC54B4" w14:textId="77777777" w:rsidR="006F54CE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  <w:p w14:paraId="252E6EA4" w14:textId="77777777" w:rsidR="006F54CE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  <w:p w14:paraId="0BB4096A" w14:textId="77777777" w:rsidR="006F54CE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  <w:p w14:paraId="11661D26" w14:textId="102040EC" w:rsidR="006F54CE" w:rsidRPr="0082227B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</w:tc>
      </w:tr>
    </w:tbl>
    <w:p w14:paraId="3921E6BE" w14:textId="504F2FA1" w:rsidR="00C43F8F" w:rsidRPr="00A659B0" w:rsidRDefault="00C43F8F" w:rsidP="00C43F8F">
      <w:pPr>
        <w:rPr>
          <w:rFonts w:ascii="Aptos" w:hAnsi="Aptos"/>
          <w:lang w:val="en-CA" w:eastAsia="en-CA"/>
        </w:rPr>
      </w:pPr>
    </w:p>
    <w:p w14:paraId="5933CC0F" w14:textId="1059459F" w:rsidR="000D1BA3" w:rsidRPr="006F54CE" w:rsidRDefault="00ED16DF" w:rsidP="00DA4FC6">
      <w:pPr>
        <w:spacing w:after="0"/>
        <w:rPr>
          <w:rFonts w:ascii="Aptos" w:hAnsi="Aptos"/>
          <w:b/>
          <w:bCs/>
          <w:sz w:val="28"/>
          <w:szCs w:val="28"/>
          <w:lang w:val="en-CA" w:eastAsia="en-CA"/>
        </w:rPr>
      </w:pPr>
      <w:r w:rsidRPr="006F54CE">
        <w:rPr>
          <w:rFonts w:ascii="Aptos" w:hAnsi="Aptos"/>
          <w:b/>
          <w:bCs/>
          <w:color w:val="0070C0"/>
          <w:sz w:val="28"/>
          <w:szCs w:val="28"/>
        </w:rPr>
        <w:t xml:space="preserve">Research </w:t>
      </w:r>
      <w:r w:rsidR="006F54CE" w:rsidRPr="006F54CE">
        <w:rPr>
          <w:rFonts w:ascii="Aptos" w:hAnsi="Aptos"/>
          <w:b/>
          <w:bCs/>
          <w:color w:val="0070C0"/>
          <w:sz w:val="28"/>
          <w:szCs w:val="28"/>
        </w:rPr>
        <w:t>e</w:t>
      </w:r>
      <w:r w:rsidRPr="006F54CE">
        <w:rPr>
          <w:rFonts w:ascii="Aptos" w:hAnsi="Aptos"/>
          <w:b/>
          <w:bCs/>
          <w:color w:val="0070C0"/>
          <w:sz w:val="28"/>
          <w:szCs w:val="28"/>
        </w:rPr>
        <w:t>thics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  <w:gridCol w:w="1428"/>
      </w:tblGrid>
      <w:tr w:rsidR="00ED16DF" w:rsidRPr="00A659B0" w14:paraId="6C5084BD" w14:textId="77777777" w:rsidTr="00DA4FC6">
        <w:tc>
          <w:tcPr>
            <w:tcW w:w="8642" w:type="dxa"/>
            <w:shd w:val="clear" w:color="auto" w:fill="D9D9D9" w:themeFill="background1" w:themeFillShade="D9"/>
          </w:tcPr>
          <w:p w14:paraId="5D9922B7" w14:textId="0B45F88D" w:rsidR="00ED16DF" w:rsidRPr="00A659B0" w:rsidRDefault="00ED16DF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Does the proposed research internship involve human participants and require Human Research Ethics Board (HREB) approval?  </w:t>
            </w:r>
            <w:r w:rsidR="00DA4FC6" w:rsidRPr="00DA4FC6">
              <w:rPr>
                <w:rFonts w:ascii="Aptos" w:hAnsi="Aptos"/>
                <w:bCs/>
                <w:lang w:val="en-CA" w:eastAsia="en-CA"/>
              </w:rPr>
              <w:t>If yes, the faculty supervisor is responsible for acquiring HREB approval.</w:t>
            </w:r>
          </w:p>
        </w:tc>
        <w:tc>
          <w:tcPr>
            <w:tcW w:w="1428" w:type="dxa"/>
          </w:tcPr>
          <w:p w14:paraId="62A10929" w14:textId="55E6F89F" w:rsidR="00ED16DF" w:rsidRPr="00A659B0" w:rsidRDefault="00000000" w:rsidP="002D494F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65160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494F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A659B0">
              <w:rPr>
                <w:rFonts w:ascii="Aptos" w:eastAsia="MS Gothic" w:hAnsi="Aptos"/>
                <w:lang w:eastAsia="en-CA"/>
              </w:rPr>
              <w:t xml:space="preserve"> </w:t>
            </w:r>
            <w:r w:rsidR="00ED16DF" w:rsidRPr="00A659B0">
              <w:rPr>
                <w:rFonts w:ascii="Aptos" w:hAnsi="Aptos"/>
                <w:lang w:eastAsia="en-CA"/>
              </w:rPr>
              <w:t>Yes</w:t>
            </w:r>
          </w:p>
          <w:p w14:paraId="71BC9FEF" w14:textId="18DCD7F6" w:rsidR="00ED16DF" w:rsidRPr="00A659B0" w:rsidRDefault="00000000" w:rsidP="002D494F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2004851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494F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A659B0">
              <w:rPr>
                <w:rFonts w:ascii="Aptos" w:eastAsia="MS Gothic" w:hAnsi="Aptos"/>
                <w:lang w:eastAsia="en-CA"/>
              </w:rPr>
              <w:t xml:space="preserve"> </w:t>
            </w:r>
            <w:r w:rsidR="00ED16DF" w:rsidRPr="00A659B0">
              <w:rPr>
                <w:rFonts w:ascii="Aptos" w:hAnsi="Aptos"/>
                <w:lang w:eastAsia="en-CA"/>
              </w:rPr>
              <w:t>No</w:t>
            </w:r>
          </w:p>
        </w:tc>
      </w:tr>
    </w:tbl>
    <w:p w14:paraId="1BBAA629" w14:textId="77777777" w:rsidR="00D91C8C" w:rsidRDefault="00D91C8C" w:rsidP="003B7E38">
      <w:pPr>
        <w:pStyle w:val="Heading1"/>
        <w:rPr>
          <w:rFonts w:ascii="Aptos" w:hAnsi="Aptos"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807"/>
      </w:tblGrid>
      <w:tr w:rsidR="00D91C8C" w:rsidRPr="00A659B0" w14:paraId="3DD99632" w14:textId="77777777" w:rsidTr="005408D8">
        <w:trPr>
          <w:trHeight w:val="717"/>
        </w:trPr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62854098" w14:textId="3DC47414" w:rsidR="00D91C8C" w:rsidRPr="00A659B0" w:rsidRDefault="00A625D3" w:rsidP="005408D8">
            <w:pPr>
              <w:spacing w:after="0"/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>Supervisor</w:t>
            </w:r>
            <w:r w:rsidR="00D91C8C">
              <w:rPr>
                <w:rFonts w:ascii="Aptos" w:hAnsi="Aptos"/>
                <w:b/>
                <w:lang w:val="en-CA" w:eastAsia="en-CA"/>
              </w:rPr>
              <w:t xml:space="preserve"> s</w:t>
            </w:r>
            <w:r w:rsidR="00D91C8C" w:rsidRPr="00A659B0">
              <w:rPr>
                <w:rFonts w:ascii="Aptos" w:hAnsi="Aptos"/>
                <w:b/>
                <w:lang w:val="en-CA" w:eastAsia="en-CA"/>
              </w:rPr>
              <w:t>ignature:</w:t>
            </w:r>
          </w:p>
        </w:tc>
        <w:tc>
          <w:tcPr>
            <w:tcW w:w="7807" w:type="dxa"/>
          </w:tcPr>
          <w:p w14:paraId="2D0BEEEC" w14:textId="77777777" w:rsidR="00D91C8C" w:rsidRPr="00A659B0" w:rsidRDefault="00D91C8C" w:rsidP="005408D8">
            <w:pPr>
              <w:spacing w:after="0"/>
              <w:rPr>
                <w:rFonts w:ascii="Aptos" w:hAnsi="Aptos"/>
                <w:lang w:val="en-CA" w:eastAsia="en-CA"/>
              </w:rPr>
            </w:pPr>
          </w:p>
        </w:tc>
      </w:tr>
    </w:tbl>
    <w:p w14:paraId="18276A1B" w14:textId="72C10774" w:rsidR="003B7E38" w:rsidRPr="006F54CE" w:rsidRDefault="003B7E38" w:rsidP="003B7E38">
      <w:pPr>
        <w:pStyle w:val="Heading1"/>
        <w:rPr>
          <w:rFonts w:ascii="Aptos" w:hAnsi="Aptos"/>
          <w:sz w:val="28"/>
        </w:rPr>
      </w:pPr>
      <w:r w:rsidRPr="006F54CE">
        <w:rPr>
          <w:rFonts w:ascii="Aptos" w:hAnsi="Aptos"/>
          <w:sz w:val="28"/>
        </w:rPr>
        <w:lastRenderedPageBreak/>
        <w:t>Next steps</w:t>
      </w:r>
    </w:p>
    <w:p w14:paraId="3F1C6AD9" w14:textId="4CE9B96F" w:rsidR="00B57CC7" w:rsidRPr="00A659B0" w:rsidRDefault="00A67EE2" w:rsidP="00C1239B">
      <w:pPr>
        <w:pStyle w:val="ListParagraph"/>
        <w:numPr>
          <w:ilvl w:val="0"/>
          <w:numId w:val="19"/>
        </w:numPr>
        <w:rPr>
          <w:rFonts w:ascii="Aptos" w:hAnsi="Aptos"/>
          <w:lang w:eastAsia="en-CA"/>
        </w:rPr>
      </w:pPr>
      <w:r>
        <w:rPr>
          <w:rFonts w:ascii="Aptos" w:hAnsi="Aptos"/>
          <w:lang w:eastAsia="en-CA"/>
        </w:rPr>
        <w:t xml:space="preserve">Prospective VKURA scholars email </w:t>
      </w:r>
      <w:r w:rsidR="004D31A1" w:rsidRPr="00A659B0">
        <w:rPr>
          <w:rFonts w:ascii="Aptos" w:hAnsi="Aptos"/>
          <w:lang w:eastAsia="en-CA"/>
        </w:rPr>
        <w:t xml:space="preserve">this </w:t>
      </w:r>
      <w:r w:rsidR="005912C3" w:rsidRPr="00A659B0">
        <w:rPr>
          <w:rFonts w:ascii="Aptos" w:hAnsi="Aptos"/>
          <w:lang w:eastAsia="en-CA"/>
        </w:rPr>
        <w:t>completed Word document</w:t>
      </w:r>
      <w:r w:rsidR="004D31A1" w:rsidRPr="00A659B0">
        <w:rPr>
          <w:rFonts w:ascii="Aptos" w:hAnsi="Aptos"/>
          <w:lang w:eastAsia="en-CA"/>
        </w:rPr>
        <w:t xml:space="preserve"> to </w:t>
      </w:r>
      <w:r>
        <w:rPr>
          <w:rFonts w:ascii="Aptos" w:hAnsi="Aptos"/>
          <w:lang w:eastAsia="en-CA"/>
        </w:rPr>
        <w:t>their</w:t>
      </w:r>
      <w:r w:rsidR="004D31A1" w:rsidRPr="00A659B0">
        <w:rPr>
          <w:rFonts w:ascii="Aptos" w:hAnsi="Aptos"/>
          <w:lang w:eastAsia="en-CA"/>
        </w:rPr>
        <w:t xml:space="preserve"> </w:t>
      </w:r>
      <w:r w:rsidR="000D1BA3" w:rsidRPr="00A659B0">
        <w:rPr>
          <w:rFonts w:ascii="Aptos" w:hAnsi="Aptos"/>
          <w:lang w:eastAsia="en-CA"/>
        </w:rPr>
        <w:t xml:space="preserve">Faculty by February </w:t>
      </w:r>
      <w:r w:rsidR="00A659B0">
        <w:rPr>
          <w:rFonts w:ascii="Aptos" w:hAnsi="Aptos"/>
          <w:lang w:eastAsia="en-CA"/>
        </w:rPr>
        <w:t>20</w:t>
      </w:r>
      <w:r w:rsidR="000D1BA3" w:rsidRPr="00A659B0">
        <w:rPr>
          <w:rFonts w:ascii="Aptos" w:hAnsi="Aptos"/>
          <w:lang w:eastAsia="en-CA"/>
        </w:rPr>
        <w:t xml:space="preserve">, </w:t>
      </w:r>
      <w:proofErr w:type="gramStart"/>
      <w:r w:rsidR="000D1BA3" w:rsidRPr="00A659B0">
        <w:rPr>
          <w:rFonts w:ascii="Aptos" w:hAnsi="Aptos"/>
          <w:lang w:eastAsia="en-CA"/>
        </w:rPr>
        <w:t>202</w:t>
      </w:r>
      <w:r w:rsidR="00A659B0">
        <w:rPr>
          <w:rFonts w:ascii="Aptos" w:hAnsi="Aptos"/>
          <w:lang w:eastAsia="en-CA"/>
        </w:rPr>
        <w:t>6</w:t>
      </w:r>
      <w:proofErr w:type="gramEnd"/>
      <w:r w:rsidR="00742A35">
        <w:rPr>
          <w:rFonts w:ascii="Aptos" w:hAnsi="Aptos"/>
          <w:lang w:eastAsia="en-CA"/>
        </w:rPr>
        <w:t xml:space="preserve"> or the </w:t>
      </w:r>
      <w:proofErr w:type="gramStart"/>
      <w:r w:rsidR="00742A35">
        <w:rPr>
          <w:rFonts w:ascii="Aptos" w:hAnsi="Aptos"/>
          <w:lang w:eastAsia="en-CA"/>
        </w:rPr>
        <w:t>Faculty’s</w:t>
      </w:r>
      <w:proofErr w:type="gramEnd"/>
      <w:r w:rsidR="00742A35">
        <w:rPr>
          <w:rFonts w:ascii="Aptos" w:hAnsi="Aptos"/>
          <w:lang w:eastAsia="en-CA"/>
        </w:rPr>
        <w:t xml:space="preserve"> internal deadline (if earlier than February 20, 2026</w:t>
      </w:r>
      <w:r w:rsidR="008C497F">
        <w:rPr>
          <w:rFonts w:ascii="Aptos" w:hAnsi="Aptos"/>
          <w:lang w:eastAsia="en-CA"/>
        </w:rPr>
        <w:t>)</w:t>
      </w:r>
      <w:r w:rsidR="000D1BA3" w:rsidRPr="00A659B0">
        <w:rPr>
          <w:rFonts w:ascii="Aptos" w:hAnsi="Aptos"/>
          <w:lang w:eastAsia="en-CA"/>
        </w:rPr>
        <w:t>.</w:t>
      </w:r>
    </w:p>
    <w:p w14:paraId="76DF19D7" w14:textId="6580B95E" w:rsidR="00C1239B" w:rsidRPr="00A659B0" w:rsidRDefault="00C1239B" w:rsidP="01A0FABC">
      <w:pPr>
        <w:pStyle w:val="ListParagraph"/>
        <w:numPr>
          <w:ilvl w:val="0"/>
          <w:numId w:val="19"/>
        </w:numPr>
        <w:rPr>
          <w:rFonts w:ascii="Aptos" w:hAnsi="Aptos"/>
          <w:lang w:eastAsia="en-CA"/>
        </w:rPr>
      </w:pPr>
      <w:r w:rsidRPr="00A659B0">
        <w:rPr>
          <w:rFonts w:ascii="Aptos" w:hAnsi="Aptos"/>
          <w:lang w:eastAsia="en-CA"/>
        </w:rPr>
        <w:t xml:space="preserve">Faculties are responsible for adjudicating and ranking their nominations. </w:t>
      </w:r>
      <w:r w:rsidR="00742A35">
        <w:rPr>
          <w:rFonts w:ascii="Aptos" w:hAnsi="Aptos"/>
          <w:lang w:eastAsia="en-CA"/>
        </w:rPr>
        <w:t>R</w:t>
      </w:r>
      <w:r w:rsidRPr="00A659B0">
        <w:rPr>
          <w:rFonts w:ascii="Aptos" w:hAnsi="Aptos"/>
          <w:lang w:eastAsia="en-CA"/>
        </w:rPr>
        <w:t xml:space="preserve">anked nominations are to </w:t>
      </w:r>
      <w:r w:rsidR="008C497F">
        <w:rPr>
          <w:rFonts w:ascii="Aptos" w:hAnsi="Aptos"/>
          <w:lang w:eastAsia="en-CA"/>
        </w:rPr>
        <w:t xml:space="preserve">be </w:t>
      </w:r>
      <w:r w:rsidR="00742A35">
        <w:rPr>
          <w:rFonts w:ascii="Aptos" w:hAnsi="Aptos"/>
          <w:lang w:eastAsia="en-CA"/>
        </w:rPr>
        <w:t xml:space="preserve">emailed </w:t>
      </w:r>
      <w:r w:rsidRPr="00A659B0">
        <w:rPr>
          <w:rFonts w:ascii="Aptos" w:hAnsi="Aptos"/>
          <w:lang w:eastAsia="en-CA"/>
        </w:rPr>
        <w:t xml:space="preserve">to </w:t>
      </w:r>
      <w:hyperlink r:id="rId11" w:history="1">
        <w:r w:rsidRPr="00A659B0">
          <w:rPr>
            <w:rStyle w:val="Hyperlink"/>
            <w:rFonts w:ascii="Aptos" w:hAnsi="Aptos"/>
            <w:lang w:eastAsia="en-CA"/>
          </w:rPr>
          <w:t>LTI</w:t>
        </w:r>
      </w:hyperlink>
      <w:r w:rsidR="00F67B8A" w:rsidRPr="00A659B0">
        <w:rPr>
          <w:rFonts w:ascii="Aptos" w:hAnsi="Aptos"/>
          <w:lang w:eastAsia="en-CA"/>
        </w:rPr>
        <w:t xml:space="preserve"> </w:t>
      </w:r>
      <w:r w:rsidR="008C497F">
        <w:rPr>
          <w:rFonts w:ascii="Aptos" w:hAnsi="Aptos"/>
          <w:lang w:eastAsia="en-CA"/>
        </w:rPr>
        <w:t>(</w:t>
      </w:r>
      <w:hyperlink r:id="rId12" w:history="1">
        <w:r w:rsidR="008C497F" w:rsidRPr="000A7100">
          <w:rPr>
            <w:rStyle w:val="Hyperlink"/>
            <w:rFonts w:ascii="Aptos" w:hAnsi="Aptos"/>
            <w:lang w:eastAsia="en-CA"/>
          </w:rPr>
          <w:t>ltsioffice@uvic.ca</w:t>
        </w:r>
      </w:hyperlink>
      <w:r w:rsidR="008C497F">
        <w:rPr>
          <w:rFonts w:ascii="Aptos" w:hAnsi="Aptos"/>
          <w:lang w:eastAsia="en-CA"/>
        </w:rPr>
        <w:t xml:space="preserve">) </w:t>
      </w:r>
      <w:r w:rsidR="00F67B8A" w:rsidRPr="00A659B0">
        <w:rPr>
          <w:rFonts w:ascii="Aptos" w:hAnsi="Aptos"/>
          <w:lang w:eastAsia="en-CA"/>
        </w:rPr>
        <w:t xml:space="preserve">by </w:t>
      </w:r>
      <w:r w:rsidR="121E414E" w:rsidRPr="00A625D3">
        <w:rPr>
          <w:rFonts w:ascii="Aptos" w:hAnsi="Aptos"/>
          <w:b/>
          <w:bCs/>
          <w:lang w:eastAsia="en-CA"/>
        </w:rPr>
        <w:t>4:30pm,</w:t>
      </w:r>
      <w:r w:rsidR="00F3574B" w:rsidRPr="00A625D3">
        <w:rPr>
          <w:rFonts w:ascii="Aptos" w:hAnsi="Aptos"/>
          <w:b/>
          <w:bCs/>
          <w:color w:val="FF0000"/>
          <w:lang w:eastAsia="en-CA"/>
        </w:rPr>
        <w:t xml:space="preserve"> </w:t>
      </w:r>
      <w:r w:rsidR="00F63BD6" w:rsidRPr="00A625D3">
        <w:rPr>
          <w:rFonts w:ascii="Aptos" w:hAnsi="Aptos"/>
          <w:b/>
          <w:bCs/>
          <w:lang w:eastAsia="en-CA"/>
        </w:rPr>
        <w:t>March</w:t>
      </w:r>
      <w:r w:rsidR="00A659B0" w:rsidRPr="00A625D3">
        <w:rPr>
          <w:rFonts w:ascii="Aptos" w:hAnsi="Aptos"/>
          <w:b/>
          <w:bCs/>
          <w:lang w:eastAsia="en-CA"/>
        </w:rPr>
        <w:t xml:space="preserve"> 6</w:t>
      </w:r>
      <w:r w:rsidR="00F67B8A" w:rsidRPr="00A625D3">
        <w:rPr>
          <w:rFonts w:ascii="Aptos" w:hAnsi="Aptos"/>
          <w:b/>
          <w:bCs/>
          <w:lang w:eastAsia="en-CA"/>
        </w:rPr>
        <w:t>, 202</w:t>
      </w:r>
      <w:r w:rsidR="00A659B0" w:rsidRPr="00A625D3">
        <w:rPr>
          <w:rFonts w:ascii="Aptos" w:hAnsi="Aptos"/>
          <w:b/>
          <w:bCs/>
          <w:lang w:eastAsia="en-CA"/>
        </w:rPr>
        <w:t>6</w:t>
      </w:r>
      <w:r w:rsidRPr="00A659B0">
        <w:rPr>
          <w:rFonts w:ascii="Aptos" w:hAnsi="Aptos"/>
          <w:lang w:eastAsia="en-CA"/>
        </w:rPr>
        <w:t>.</w:t>
      </w:r>
    </w:p>
    <w:p w14:paraId="6A9428D7" w14:textId="7E81BEC1" w:rsidR="00C1239B" w:rsidRPr="00A659B0" w:rsidRDefault="00A659B0" w:rsidP="01A0FABC">
      <w:pPr>
        <w:pStyle w:val="ListParagraph"/>
        <w:numPr>
          <w:ilvl w:val="0"/>
          <w:numId w:val="19"/>
        </w:numPr>
        <w:rPr>
          <w:rFonts w:ascii="Aptos" w:hAnsi="Aptos"/>
          <w:lang w:eastAsia="en-CA"/>
        </w:rPr>
      </w:pPr>
      <w:r>
        <w:rPr>
          <w:rFonts w:ascii="Aptos" w:hAnsi="Aptos"/>
          <w:lang w:eastAsia="en-CA"/>
        </w:rPr>
        <w:t>LTI</w:t>
      </w:r>
      <w:r w:rsidR="00C1239B" w:rsidRPr="00A659B0">
        <w:rPr>
          <w:rFonts w:ascii="Aptos" w:hAnsi="Aptos"/>
          <w:lang w:eastAsia="en-CA"/>
        </w:rPr>
        <w:t xml:space="preserve"> will verify eligibility and notify successful applicants, superv</w:t>
      </w:r>
      <w:r w:rsidR="000A7D03" w:rsidRPr="00A659B0">
        <w:rPr>
          <w:rFonts w:ascii="Aptos" w:hAnsi="Aptos"/>
          <w:lang w:eastAsia="en-CA"/>
        </w:rPr>
        <w:t xml:space="preserve">isors and their Faculties by March </w:t>
      </w:r>
      <w:r w:rsidR="00AF5B4A">
        <w:rPr>
          <w:rFonts w:ascii="Aptos" w:hAnsi="Aptos"/>
          <w:lang w:eastAsia="en-CA"/>
        </w:rPr>
        <w:t>20</w:t>
      </w:r>
      <w:r w:rsidR="00C1239B" w:rsidRPr="00A659B0">
        <w:rPr>
          <w:rFonts w:ascii="Aptos" w:hAnsi="Aptos"/>
          <w:lang w:eastAsia="en-CA"/>
        </w:rPr>
        <w:t>, 202</w:t>
      </w:r>
      <w:r w:rsidR="002851B1" w:rsidRPr="00A659B0">
        <w:rPr>
          <w:rFonts w:ascii="Aptos" w:hAnsi="Aptos"/>
          <w:lang w:eastAsia="en-CA"/>
        </w:rPr>
        <w:t>5</w:t>
      </w:r>
      <w:r w:rsidR="00C1239B" w:rsidRPr="00A659B0">
        <w:rPr>
          <w:rFonts w:ascii="Aptos" w:hAnsi="Aptos"/>
          <w:lang w:eastAsia="en-CA"/>
        </w:rPr>
        <w:t xml:space="preserve">. </w:t>
      </w:r>
      <w:r w:rsidR="00A67EE2">
        <w:rPr>
          <w:rFonts w:ascii="Aptos" w:hAnsi="Aptos"/>
          <w:lang w:eastAsia="en-CA"/>
        </w:rPr>
        <w:t xml:space="preserve">Faculties are responsible for notifying unsuccessful applicants after successful applicants have been contacted. </w:t>
      </w:r>
    </w:p>
    <w:sectPr w:rsidR="00C1239B" w:rsidRPr="00A659B0" w:rsidSect="004D31A1">
      <w:headerReference w:type="default" r:id="rId13"/>
      <w:footerReference w:type="default" r:id="rId14"/>
      <w:headerReference w:type="first" r:id="rId15"/>
      <w:pgSz w:w="12240" w:h="15840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84D02" w14:textId="77777777" w:rsidR="00C77769" w:rsidRDefault="00C77769" w:rsidP="00F60ADE">
      <w:r>
        <w:separator/>
      </w:r>
    </w:p>
  </w:endnote>
  <w:endnote w:type="continuationSeparator" w:id="0">
    <w:p w14:paraId="15A19CA8" w14:textId="77777777" w:rsidR="00C77769" w:rsidRDefault="00C77769" w:rsidP="00F60ADE">
      <w:r>
        <w:continuationSeparator/>
      </w:r>
    </w:p>
  </w:endnote>
  <w:endnote w:type="continuationNotice" w:id="1">
    <w:p w14:paraId="467FF0EB" w14:textId="77777777" w:rsidR="00C77769" w:rsidRDefault="00C77769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swiss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12D92" w14:textId="05721265" w:rsidR="005D47A3" w:rsidRDefault="006C298C" w:rsidP="00F60ADE">
    <w:pPr>
      <w:pStyle w:val="Footer"/>
    </w:pPr>
    <w:r w:rsidRPr="00120891">
      <w:rPr>
        <w:rFonts w:cs="Calibri"/>
        <w:sz w:val="20"/>
      </w:rPr>
      <w:t>©</w:t>
    </w:r>
    <w:r w:rsidRPr="00120891">
      <w:rPr>
        <w:sz w:val="20"/>
      </w:rPr>
      <w:t xml:space="preserve"> 202</w:t>
    </w:r>
    <w:r w:rsidR="00A659B0">
      <w:rPr>
        <w:sz w:val="20"/>
      </w:rPr>
      <w:t>6</w:t>
    </w:r>
    <w:r w:rsidRPr="00120891">
      <w:rPr>
        <w:sz w:val="20"/>
      </w:rPr>
      <w:t xml:space="preserve"> | Learning and Teaching </w:t>
    </w:r>
    <w:r w:rsidR="0082227B">
      <w:rPr>
        <w:sz w:val="20"/>
      </w:rPr>
      <w:t>Innovation</w:t>
    </w:r>
    <w:r w:rsidRPr="00120891">
      <w:rPr>
        <w:sz w:val="20"/>
      </w:rPr>
      <w:t xml:space="preserve"> | University of Victoria</w:t>
    </w:r>
    <w:r>
      <w:rPr>
        <w:sz w:val="20"/>
      </w:rPr>
      <w:t xml:space="preserve"> | </w:t>
    </w:r>
    <w:r w:rsidRPr="007B7EA0">
      <w:rPr>
        <w:rFonts w:cs="Calibri"/>
        <w:sz w:val="20"/>
        <w:szCs w:val="20"/>
      </w:rPr>
      <w:fldChar w:fldCharType="begin"/>
    </w:r>
    <w:r w:rsidRPr="007B7EA0">
      <w:rPr>
        <w:rFonts w:cs="Calibri"/>
        <w:sz w:val="20"/>
        <w:szCs w:val="20"/>
      </w:rPr>
      <w:instrText xml:space="preserve"> PAGE   \* MERGEFORMAT </w:instrText>
    </w:r>
    <w:r w:rsidRPr="007B7EA0">
      <w:rPr>
        <w:rFonts w:cs="Calibri"/>
        <w:sz w:val="20"/>
        <w:szCs w:val="20"/>
      </w:rPr>
      <w:fldChar w:fldCharType="separate"/>
    </w:r>
    <w:r w:rsidR="00F63BD6">
      <w:rPr>
        <w:rFonts w:cs="Calibri"/>
        <w:noProof/>
        <w:sz w:val="20"/>
        <w:szCs w:val="20"/>
      </w:rPr>
      <w:t>5</w:t>
    </w:r>
    <w:r w:rsidRPr="007B7EA0">
      <w:rPr>
        <w:rFonts w:cs="Calibri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2AF6E" w14:textId="77777777" w:rsidR="00C77769" w:rsidRDefault="00C77769" w:rsidP="00F60ADE">
      <w:r>
        <w:separator/>
      </w:r>
    </w:p>
  </w:footnote>
  <w:footnote w:type="continuationSeparator" w:id="0">
    <w:p w14:paraId="444AE5CD" w14:textId="77777777" w:rsidR="00C77769" w:rsidRDefault="00C77769" w:rsidP="00F60ADE">
      <w:r>
        <w:continuationSeparator/>
      </w:r>
    </w:p>
  </w:footnote>
  <w:footnote w:type="continuationNotice" w:id="1">
    <w:p w14:paraId="384950C9" w14:textId="77777777" w:rsidR="00C77769" w:rsidRDefault="00C77769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50573" w14:textId="25F2467F" w:rsidR="005D47A3" w:rsidRPr="003C77A1" w:rsidRDefault="00A95728" w:rsidP="00743892">
    <w:pPr>
      <w:pStyle w:val="Subtitle"/>
    </w:pPr>
    <w:r>
      <w:t>VKURA</w:t>
    </w:r>
    <w:r w:rsidR="00DC1F78">
      <w:t xml:space="preserve"> Nomination Form 202</w:t>
    </w:r>
    <w:r w:rsidR="00531376"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7513"/>
    </w:tblGrid>
    <w:tr w:rsidR="00743892" w14:paraId="02DF06B0" w14:textId="77777777" w:rsidTr="0082227B">
      <w:trPr>
        <w:trHeight w:val="416"/>
      </w:trPr>
      <w:tc>
        <w:tcPr>
          <w:tcW w:w="2410" w:type="dxa"/>
          <w:vAlign w:val="center"/>
        </w:tcPr>
        <w:p w14:paraId="7D2977E3" w14:textId="3BD79A0A" w:rsidR="00EE7E1A" w:rsidRPr="00EE7E1A" w:rsidRDefault="00EE7E1A" w:rsidP="00EE7E1A">
          <w:pPr>
            <w:pStyle w:val="Header"/>
            <w:spacing w:after="0"/>
            <w:rPr>
              <w:lang w:val="en-CA"/>
            </w:rPr>
          </w:pPr>
        </w:p>
        <w:p w14:paraId="1DB70488" w14:textId="57C04920" w:rsidR="00743892" w:rsidRDefault="00743892" w:rsidP="00743892">
          <w:pPr>
            <w:pStyle w:val="Header"/>
            <w:spacing w:after="0"/>
          </w:pPr>
        </w:p>
      </w:tc>
      <w:tc>
        <w:tcPr>
          <w:tcW w:w="7513" w:type="dxa"/>
        </w:tcPr>
        <w:p w14:paraId="4F6C2547" w14:textId="57D58F39" w:rsidR="004D31A1" w:rsidRPr="00EE7E1A" w:rsidRDefault="00A95728" w:rsidP="00EE7E1A">
          <w:pPr>
            <w:pStyle w:val="Title"/>
            <w:ind w:left="2725"/>
            <w:rPr>
              <w:rFonts w:ascii="Aptos" w:hAnsi="Aptos"/>
              <w:sz w:val="28"/>
              <w:szCs w:val="28"/>
            </w:rPr>
          </w:pPr>
          <w:r w:rsidRPr="00EE7E1A">
            <w:rPr>
              <w:rFonts w:ascii="Aptos" w:hAnsi="Aptos"/>
              <w:color w:val="000000" w:themeColor="text1"/>
              <w:sz w:val="28"/>
              <w:szCs w:val="28"/>
            </w:rPr>
            <w:t>Valerie Kuehne Undergraduate Research Awards (VKURA)</w:t>
          </w:r>
          <w:r w:rsidR="00EE7E1A" w:rsidRPr="00EE7E1A">
            <w:rPr>
              <w:rFonts w:ascii="Aptos" w:hAnsi="Aptos"/>
              <w:color w:val="000000" w:themeColor="text1"/>
              <w:sz w:val="28"/>
              <w:szCs w:val="28"/>
            </w:rPr>
            <w:t xml:space="preserve"> </w:t>
          </w:r>
          <w:r w:rsidRPr="00EE7E1A">
            <w:rPr>
              <w:rFonts w:ascii="Aptos" w:hAnsi="Aptos"/>
              <w:color w:val="000000" w:themeColor="text1"/>
              <w:sz w:val="28"/>
              <w:szCs w:val="28"/>
            </w:rPr>
            <w:t>Nomination Form 202</w:t>
          </w:r>
          <w:r w:rsidR="005469ED" w:rsidRPr="00EE7E1A">
            <w:rPr>
              <w:rFonts w:ascii="Aptos" w:hAnsi="Aptos"/>
              <w:color w:val="000000" w:themeColor="text1"/>
              <w:sz w:val="28"/>
              <w:szCs w:val="28"/>
            </w:rPr>
            <w:t>6</w:t>
          </w:r>
        </w:p>
      </w:tc>
    </w:tr>
  </w:tbl>
  <w:p w14:paraId="41104503" w14:textId="593D3930" w:rsidR="00743892" w:rsidRDefault="00EE7E1A">
    <w:pPr>
      <w:pStyle w:val="Header"/>
    </w:pPr>
    <w:r w:rsidRPr="00EE7E1A">
      <w:rPr>
        <w:noProof/>
        <w:lang w:val="en-CA"/>
      </w:rPr>
      <w:drawing>
        <wp:anchor distT="0" distB="0" distL="114300" distR="114300" simplePos="0" relativeHeight="251658240" behindDoc="1" locked="0" layoutInCell="1" allowOverlap="1" wp14:anchorId="4C553D9C" wp14:editId="284BD570">
          <wp:simplePos x="0" y="0"/>
          <wp:positionH relativeFrom="column">
            <wp:posOffset>70485</wp:posOffset>
          </wp:positionH>
          <wp:positionV relativeFrom="paragraph">
            <wp:posOffset>-549638</wp:posOffset>
          </wp:positionV>
          <wp:extent cx="3031490" cy="607060"/>
          <wp:effectExtent l="0" t="0" r="0" b="0"/>
          <wp:wrapNone/>
          <wp:docPr id="213735813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3149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0786"/>
    <w:multiLevelType w:val="hybridMultilevel"/>
    <w:tmpl w:val="AA9E1582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0588B"/>
    <w:multiLevelType w:val="hybridMultilevel"/>
    <w:tmpl w:val="17C669FA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37551"/>
    <w:multiLevelType w:val="hybridMultilevel"/>
    <w:tmpl w:val="EF483CAA"/>
    <w:lvl w:ilvl="0" w:tplc="1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146A631E"/>
    <w:multiLevelType w:val="hybridMultilevel"/>
    <w:tmpl w:val="98AA5470"/>
    <w:lvl w:ilvl="0" w:tplc="56F4475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AB007D"/>
    <w:multiLevelType w:val="hybridMultilevel"/>
    <w:tmpl w:val="CA966D38"/>
    <w:lvl w:ilvl="0" w:tplc="56F4475E">
      <w:start w:val="1"/>
      <w:numFmt w:val="bullet"/>
      <w:lvlText w:val="□"/>
      <w:lvlJc w:val="left"/>
      <w:pPr>
        <w:ind w:left="643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DD1598"/>
    <w:multiLevelType w:val="hybridMultilevel"/>
    <w:tmpl w:val="315AD540"/>
    <w:lvl w:ilvl="0" w:tplc="56F4475E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7B75EF9"/>
    <w:multiLevelType w:val="hybridMultilevel"/>
    <w:tmpl w:val="2CF8B4C0"/>
    <w:lvl w:ilvl="0" w:tplc="5D888844">
      <w:start w:val="1"/>
      <w:numFmt w:val="decimal"/>
      <w:lvlText w:val="%1."/>
      <w:lvlJc w:val="left"/>
      <w:pPr>
        <w:ind w:left="76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7" w15:restartNumberingAfterBreak="0">
    <w:nsid w:val="2B615776"/>
    <w:multiLevelType w:val="multilevel"/>
    <w:tmpl w:val="30348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CD65566"/>
    <w:multiLevelType w:val="hybridMultilevel"/>
    <w:tmpl w:val="A18C15DA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7F0EE2"/>
    <w:multiLevelType w:val="hybridMultilevel"/>
    <w:tmpl w:val="351CCA20"/>
    <w:lvl w:ilvl="0" w:tplc="56F4475E">
      <w:start w:val="1"/>
      <w:numFmt w:val="bullet"/>
      <w:lvlText w:val="□"/>
      <w:lvlJc w:val="left"/>
      <w:pPr>
        <w:ind w:left="796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0" w15:restartNumberingAfterBreak="0">
    <w:nsid w:val="41953437"/>
    <w:multiLevelType w:val="hybridMultilevel"/>
    <w:tmpl w:val="C610DC82"/>
    <w:lvl w:ilvl="0" w:tplc="1B26C518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831DCB"/>
    <w:multiLevelType w:val="hybridMultilevel"/>
    <w:tmpl w:val="6230607C"/>
    <w:lvl w:ilvl="0" w:tplc="1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2" w15:restartNumberingAfterBreak="0">
    <w:nsid w:val="515C7C0D"/>
    <w:multiLevelType w:val="hybridMultilevel"/>
    <w:tmpl w:val="AE045C8A"/>
    <w:lvl w:ilvl="0" w:tplc="1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53691CF7"/>
    <w:multiLevelType w:val="hybridMultilevel"/>
    <w:tmpl w:val="37225BD2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012E13"/>
    <w:multiLevelType w:val="hybridMultilevel"/>
    <w:tmpl w:val="8F0A0766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44721"/>
    <w:multiLevelType w:val="hybridMultilevel"/>
    <w:tmpl w:val="E708DC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1B59CE"/>
    <w:multiLevelType w:val="hybridMultilevel"/>
    <w:tmpl w:val="EFD20FD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970419"/>
    <w:multiLevelType w:val="hybridMultilevel"/>
    <w:tmpl w:val="A956BB10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53C629D"/>
    <w:multiLevelType w:val="hybridMultilevel"/>
    <w:tmpl w:val="D8CEE136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F90C92"/>
    <w:multiLevelType w:val="hybridMultilevel"/>
    <w:tmpl w:val="DD92D274"/>
    <w:lvl w:ilvl="0" w:tplc="56F4475E">
      <w:start w:val="1"/>
      <w:numFmt w:val="bullet"/>
      <w:lvlText w:val="□"/>
      <w:lvlJc w:val="left"/>
      <w:pPr>
        <w:ind w:left="644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684982973">
    <w:abstractNumId w:val="10"/>
  </w:num>
  <w:num w:numId="2" w16cid:durableId="1543596807">
    <w:abstractNumId w:val="3"/>
  </w:num>
  <w:num w:numId="3" w16cid:durableId="951939953">
    <w:abstractNumId w:val="6"/>
  </w:num>
  <w:num w:numId="4" w16cid:durableId="121536506">
    <w:abstractNumId w:val="2"/>
  </w:num>
  <w:num w:numId="5" w16cid:durableId="1071929804">
    <w:abstractNumId w:val="12"/>
  </w:num>
  <w:num w:numId="6" w16cid:durableId="1469740101">
    <w:abstractNumId w:val="11"/>
  </w:num>
  <w:num w:numId="7" w16cid:durableId="398758">
    <w:abstractNumId w:val="9"/>
  </w:num>
  <w:num w:numId="8" w16cid:durableId="1741173201">
    <w:abstractNumId w:val="16"/>
  </w:num>
  <w:num w:numId="9" w16cid:durableId="132672790">
    <w:abstractNumId w:val="15"/>
  </w:num>
  <w:num w:numId="10" w16cid:durableId="1148672535">
    <w:abstractNumId w:val="0"/>
  </w:num>
  <w:num w:numId="11" w16cid:durableId="410081092">
    <w:abstractNumId w:val="13"/>
  </w:num>
  <w:num w:numId="12" w16cid:durableId="567962250">
    <w:abstractNumId w:val="8"/>
  </w:num>
  <w:num w:numId="13" w16cid:durableId="267278699">
    <w:abstractNumId w:val="1"/>
  </w:num>
  <w:num w:numId="14" w16cid:durableId="1980646136">
    <w:abstractNumId w:val="18"/>
  </w:num>
  <w:num w:numId="15" w16cid:durableId="1071545018">
    <w:abstractNumId w:val="14"/>
  </w:num>
  <w:num w:numId="16" w16cid:durableId="1509445852">
    <w:abstractNumId w:val="5"/>
  </w:num>
  <w:num w:numId="17" w16cid:durableId="1571383170">
    <w:abstractNumId w:val="4"/>
  </w:num>
  <w:num w:numId="18" w16cid:durableId="1996836338">
    <w:abstractNumId w:val="19"/>
  </w:num>
  <w:num w:numId="19" w16cid:durableId="215436234">
    <w:abstractNumId w:val="17"/>
  </w:num>
  <w:num w:numId="20" w16cid:durableId="2095740182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1A1"/>
    <w:rsid w:val="00006BC3"/>
    <w:rsid w:val="00020EE1"/>
    <w:rsid w:val="00022ACB"/>
    <w:rsid w:val="0002351A"/>
    <w:rsid w:val="00040219"/>
    <w:rsid w:val="00042F36"/>
    <w:rsid w:val="00045C28"/>
    <w:rsid w:val="000521A8"/>
    <w:rsid w:val="0005325E"/>
    <w:rsid w:val="00060120"/>
    <w:rsid w:val="00061CAA"/>
    <w:rsid w:val="0006626E"/>
    <w:rsid w:val="00067011"/>
    <w:rsid w:val="00074964"/>
    <w:rsid w:val="00080787"/>
    <w:rsid w:val="0008249D"/>
    <w:rsid w:val="0009036F"/>
    <w:rsid w:val="00097E9F"/>
    <w:rsid w:val="000A1523"/>
    <w:rsid w:val="000A3FBE"/>
    <w:rsid w:val="000A5916"/>
    <w:rsid w:val="000A7D03"/>
    <w:rsid w:val="000B25D1"/>
    <w:rsid w:val="000B3775"/>
    <w:rsid w:val="000B44FC"/>
    <w:rsid w:val="000B5AA8"/>
    <w:rsid w:val="000B7B98"/>
    <w:rsid w:val="000C319C"/>
    <w:rsid w:val="000C35EE"/>
    <w:rsid w:val="000C3B19"/>
    <w:rsid w:val="000C5D53"/>
    <w:rsid w:val="000D0CFA"/>
    <w:rsid w:val="000D1BA3"/>
    <w:rsid w:val="000D317F"/>
    <w:rsid w:val="000E21CD"/>
    <w:rsid w:val="000E4E22"/>
    <w:rsid w:val="000F03F0"/>
    <w:rsid w:val="000F7019"/>
    <w:rsid w:val="00107647"/>
    <w:rsid w:val="00120924"/>
    <w:rsid w:val="00121D2B"/>
    <w:rsid w:val="0013134F"/>
    <w:rsid w:val="001362BF"/>
    <w:rsid w:val="00140BFD"/>
    <w:rsid w:val="001411DE"/>
    <w:rsid w:val="0014595D"/>
    <w:rsid w:val="00147703"/>
    <w:rsid w:val="00165251"/>
    <w:rsid w:val="001677DC"/>
    <w:rsid w:val="00173EC8"/>
    <w:rsid w:val="00177E09"/>
    <w:rsid w:val="00180F2E"/>
    <w:rsid w:val="00191E69"/>
    <w:rsid w:val="00192C00"/>
    <w:rsid w:val="00195100"/>
    <w:rsid w:val="001973CA"/>
    <w:rsid w:val="001A0200"/>
    <w:rsid w:val="001A028A"/>
    <w:rsid w:val="001A0D1E"/>
    <w:rsid w:val="001A20D1"/>
    <w:rsid w:val="001A5F46"/>
    <w:rsid w:val="001B28E2"/>
    <w:rsid w:val="001B299C"/>
    <w:rsid w:val="001B605F"/>
    <w:rsid w:val="001B75CF"/>
    <w:rsid w:val="001C0909"/>
    <w:rsid w:val="001C7898"/>
    <w:rsid w:val="001D4CE1"/>
    <w:rsid w:val="001D5A02"/>
    <w:rsid w:val="001E0DFD"/>
    <w:rsid w:val="001E26AD"/>
    <w:rsid w:val="001E43A6"/>
    <w:rsid w:val="00203743"/>
    <w:rsid w:val="00205B47"/>
    <w:rsid w:val="0020601E"/>
    <w:rsid w:val="00211FC8"/>
    <w:rsid w:val="002125FB"/>
    <w:rsid w:val="00217E17"/>
    <w:rsid w:val="00223086"/>
    <w:rsid w:val="00227553"/>
    <w:rsid w:val="00231926"/>
    <w:rsid w:val="00235779"/>
    <w:rsid w:val="00242844"/>
    <w:rsid w:val="00246F27"/>
    <w:rsid w:val="002507E6"/>
    <w:rsid w:val="002560C0"/>
    <w:rsid w:val="00276101"/>
    <w:rsid w:val="00276B18"/>
    <w:rsid w:val="002851B1"/>
    <w:rsid w:val="002930AE"/>
    <w:rsid w:val="002975D1"/>
    <w:rsid w:val="002A648B"/>
    <w:rsid w:val="002B1787"/>
    <w:rsid w:val="002B3901"/>
    <w:rsid w:val="002B7DFA"/>
    <w:rsid w:val="002C0A36"/>
    <w:rsid w:val="002C4AFE"/>
    <w:rsid w:val="002C5E24"/>
    <w:rsid w:val="002C6370"/>
    <w:rsid w:val="002D494F"/>
    <w:rsid w:val="002D563E"/>
    <w:rsid w:val="002D73CD"/>
    <w:rsid w:val="002E085A"/>
    <w:rsid w:val="002E2489"/>
    <w:rsid w:val="002F0FCF"/>
    <w:rsid w:val="002F1163"/>
    <w:rsid w:val="002F3D32"/>
    <w:rsid w:val="002F451B"/>
    <w:rsid w:val="0030614B"/>
    <w:rsid w:val="003153C6"/>
    <w:rsid w:val="00316282"/>
    <w:rsid w:val="003175F0"/>
    <w:rsid w:val="00351FD4"/>
    <w:rsid w:val="00353E3D"/>
    <w:rsid w:val="003540E7"/>
    <w:rsid w:val="00361173"/>
    <w:rsid w:val="003615B6"/>
    <w:rsid w:val="00366FB0"/>
    <w:rsid w:val="00372381"/>
    <w:rsid w:val="003740B3"/>
    <w:rsid w:val="00391977"/>
    <w:rsid w:val="00396A62"/>
    <w:rsid w:val="003A0DC7"/>
    <w:rsid w:val="003A1127"/>
    <w:rsid w:val="003A4C33"/>
    <w:rsid w:val="003A6277"/>
    <w:rsid w:val="003B6B73"/>
    <w:rsid w:val="003B7E38"/>
    <w:rsid w:val="003C1491"/>
    <w:rsid w:val="003C3A9F"/>
    <w:rsid w:val="003C4174"/>
    <w:rsid w:val="003C77A1"/>
    <w:rsid w:val="003D37E3"/>
    <w:rsid w:val="00401FF2"/>
    <w:rsid w:val="00402D4D"/>
    <w:rsid w:val="00404879"/>
    <w:rsid w:val="00404938"/>
    <w:rsid w:val="00406911"/>
    <w:rsid w:val="00411BD6"/>
    <w:rsid w:val="00413728"/>
    <w:rsid w:val="00416D3E"/>
    <w:rsid w:val="0041798B"/>
    <w:rsid w:val="00417B46"/>
    <w:rsid w:val="004252B4"/>
    <w:rsid w:val="004310FC"/>
    <w:rsid w:val="00433C83"/>
    <w:rsid w:val="00440EA3"/>
    <w:rsid w:val="00443A91"/>
    <w:rsid w:val="0045016E"/>
    <w:rsid w:val="0045351E"/>
    <w:rsid w:val="00453C48"/>
    <w:rsid w:val="00465F96"/>
    <w:rsid w:val="004822E3"/>
    <w:rsid w:val="00490737"/>
    <w:rsid w:val="0049484E"/>
    <w:rsid w:val="00497504"/>
    <w:rsid w:val="004B1E9B"/>
    <w:rsid w:val="004B1EA6"/>
    <w:rsid w:val="004B1FD9"/>
    <w:rsid w:val="004B3CA2"/>
    <w:rsid w:val="004D31A1"/>
    <w:rsid w:val="004D4466"/>
    <w:rsid w:val="004F3D48"/>
    <w:rsid w:val="004F556D"/>
    <w:rsid w:val="00501335"/>
    <w:rsid w:val="00502EE1"/>
    <w:rsid w:val="00503BB6"/>
    <w:rsid w:val="00503E77"/>
    <w:rsid w:val="00504016"/>
    <w:rsid w:val="00510FF4"/>
    <w:rsid w:val="0051717D"/>
    <w:rsid w:val="00523130"/>
    <w:rsid w:val="0052529E"/>
    <w:rsid w:val="0052574E"/>
    <w:rsid w:val="00527F4C"/>
    <w:rsid w:val="00531376"/>
    <w:rsid w:val="00531B89"/>
    <w:rsid w:val="0053717C"/>
    <w:rsid w:val="005443FA"/>
    <w:rsid w:val="00545A3D"/>
    <w:rsid w:val="005461B9"/>
    <w:rsid w:val="005469ED"/>
    <w:rsid w:val="00557C21"/>
    <w:rsid w:val="00560751"/>
    <w:rsid w:val="00560791"/>
    <w:rsid w:val="00566879"/>
    <w:rsid w:val="00581924"/>
    <w:rsid w:val="00584CC9"/>
    <w:rsid w:val="005857B4"/>
    <w:rsid w:val="005877D9"/>
    <w:rsid w:val="005912C3"/>
    <w:rsid w:val="005978E7"/>
    <w:rsid w:val="005A20C2"/>
    <w:rsid w:val="005A2257"/>
    <w:rsid w:val="005A3266"/>
    <w:rsid w:val="005A3CC1"/>
    <w:rsid w:val="005B129D"/>
    <w:rsid w:val="005C13D2"/>
    <w:rsid w:val="005C41D1"/>
    <w:rsid w:val="005D212D"/>
    <w:rsid w:val="005D415D"/>
    <w:rsid w:val="005D47A3"/>
    <w:rsid w:val="005E0937"/>
    <w:rsid w:val="005E1FE8"/>
    <w:rsid w:val="005E2EEE"/>
    <w:rsid w:val="005F6CA1"/>
    <w:rsid w:val="0060594F"/>
    <w:rsid w:val="006067DD"/>
    <w:rsid w:val="0060700E"/>
    <w:rsid w:val="00616FBB"/>
    <w:rsid w:val="006270F0"/>
    <w:rsid w:val="00627EFF"/>
    <w:rsid w:val="0063203C"/>
    <w:rsid w:val="006376BE"/>
    <w:rsid w:val="006406E8"/>
    <w:rsid w:val="00644B26"/>
    <w:rsid w:val="00647727"/>
    <w:rsid w:val="0065068A"/>
    <w:rsid w:val="00653ADC"/>
    <w:rsid w:val="0065421E"/>
    <w:rsid w:val="00654C08"/>
    <w:rsid w:val="00660B47"/>
    <w:rsid w:val="00661BCB"/>
    <w:rsid w:val="00662DE2"/>
    <w:rsid w:val="006767F2"/>
    <w:rsid w:val="00681A7E"/>
    <w:rsid w:val="006820DC"/>
    <w:rsid w:val="006927C2"/>
    <w:rsid w:val="00692935"/>
    <w:rsid w:val="006940AA"/>
    <w:rsid w:val="00697E82"/>
    <w:rsid w:val="006A71E1"/>
    <w:rsid w:val="006B07A8"/>
    <w:rsid w:val="006B2345"/>
    <w:rsid w:val="006B6F6A"/>
    <w:rsid w:val="006C0E8A"/>
    <w:rsid w:val="006C298C"/>
    <w:rsid w:val="006C30C2"/>
    <w:rsid w:val="006C48A6"/>
    <w:rsid w:val="006D4203"/>
    <w:rsid w:val="006D6CC3"/>
    <w:rsid w:val="006D7702"/>
    <w:rsid w:val="006E156B"/>
    <w:rsid w:val="006E2EBE"/>
    <w:rsid w:val="006F54CE"/>
    <w:rsid w:val="00701C7F"/>
    <w:rsid w:val="00701F0D"/>
    <w:rsid w:val="00702F3E"/>
    <w:rsid w:val="00703BC8"/>
    <w:rsid w:val="00706D99"/>
    <w:rsid w:val="0071340A"/>
    <w:rsid w:val="00714586"/>
    <w:rsid w:val="0072778A"/>
    <w:rsid w:val="00734008"/>
    <w:rsid w:val="00735F8D"/>
    <w:rsid w:val="007378CE"/>
    <w:rsid w:val="00742A35"/>
    <w:rsid w:val="00743892"/>
    <w:rsid w:val="00743D1D"/>
    <w:rsid w:val="00745472"/>
    <w:rsid w:val="00750F77"/>
    <w:rsid w:val="00755F71"/>
    <w:rsid w:val="00772474"/>
    <w:rsid w:val="007758E3"/>
    <w:rsid w:val="00777D06"/>
    <w:rsid w:val="007879E9"/>
    <w:rsid w:val="00790E9C"/>
    <w:rsid w:val="0079114E"/>
    <w:rsid w:val="007A3A0F"/>
    <w:rsid w:val="007B0379"/>
    <w:rsid w:val="007B1F0F"/>
    <w:rsid w:val="007B2004"/>
    <w:rsid w:val="007B57CE"/>
    <w:rsid w:val="007B5ABA"/>
    <w:rsid w:val="007C2BE9"/>
    <w:rsid w:val="007C5E29"/>
    <w:rsid w:val="007C7A3D"/>
    <w:rsid w:val="007D122E"/>
    <w:rsid w:val="007D6E54"/>
    <w:rsid w:val="007E18B3"/>
    <w:rsid w:val="007E695B"/>
    <w:rsid w:val="007F37F5"/>
    <w:rsid w:val="00801DED"/>
    <w:rsid w:val="008040CE"/>
    <w:rsid w:val="008120F2"/>
    <w:rsid w:val="0082026C"/>
    <w:rsid w:val="0082227B"/>
    <w:rsid w:val="00823B44"/>
    <w:rsid w:val="00824777"/>
    <w:rsid w:val="0082728D"/>
    <w:rsid w:val="0083433F"/>
    <w:rsid w:val="00842D56"/>
    <w:rsid w:val="00850A86"/>
    <w:rsid w:val="008652CF"/>
    <w:rsid w:val="008670D7"/>
    <w:rsid w:val="00870394"/>
    <w:rsid w:val="00874FA8"/>
    <w:rsid w:val="00881613"/>
    <w:rsid w:val="008848AB"/>
    <w:rsid w:val="00885229"/>
    <w:rsid w:val="00892645"/>
    <w:rsid w:val="00893823"/>
    <w:rsid w:val="008B6897"/>
    <w:rsid w:val="008C2DEA"/>
    <w:rsid w:val="008C497F"/>
    <w:rsid w:val="008C52FE"/>
    <w:rsid w:val="008E4A56"/>
    <w:rsid w:val="008F77A4"/>
    <w:rsid w:val="00902A24"/>
    <w:rsid w:val="00904F39"/>
    <w:rsid w:val="00913E42"/>
    <w:rsid w:val="00920A08"/>
    <w:rsid w:val="00921408"/>
    <w:rsid w:val="00921C61"/>
    <w:rsid w:val="00941818"/>
    <w:rsid w:val="00942A77"/>
    <w:rsid w:val="00943363"/>
    <w:rsid w:val="00945892"/>
    <w:rsid w:val="0095596B"/>
    <w:rsid w:val="00963CE3"/>
    <w:rsid w:val="00970631"/>
    <w:rsid w:val="00972DA1"/>
    <w:rsid w:val="00976320"/>
    <w:rsid w:val="00982114"/>
    <w:rsid w:val="0099258A"/>
    <w:rsid w:val="00993983"/>
    <w:rsid w:val="009B1D4D"/>
    <w:rsid w:val="009B2279"/>
    <w:rsid w:val="009B27DB"/>
    <w:rsid w:val="009C373F"/>
    <w:rsid w:val="009C7581"/>
    <w:rsid w:val="009D0CB3"/>
    <w:rsid w:val="009D2A49"/>
    <w:rsid w:val="009D54EB"/>
    <w:rsid w:val="009D7866"/>
    <w:rsid w:val="009E2FA8"/>
    <w:rsid w:val="009E36B7"/>
    <w:rsid w:val="009E5A05"/>
    <w:rsid w:val="009F1B9F"/>
    <w:rsid w:val="00A06C89"/>
    <w:rsid w:val="00A07532"/>
    <w:rsid w:val="00A1014A"/>
    <w:rsid w:val="00A13A34"/>
    <w:rsid w:val="00A236F6"/>
    <w:rsid w:val="00A315E9"/>
    <w:rsid w:val="00A35740"/>
    <w:rsid w:val="00A42E8F"/>
    <w:rsid w:val="00A475E2"/>
    <w:rsid w:val="00A5001A"/>
    <w:rsid w:val="00A625D3"/>
    <w:rsid w:val="00A63251"/>
    <w:rsid w:val="00A659B0"/>
    <w:rsid w:val="00A67EE2"/>
    <w:rsid w:val="00A72621"/>
    <w:rsid w:val="00A7324A"/>
    <w:rsid w:val="00A76213"/>
    <w:rsid w:val="00A76A4D"/>
    <w:rsid w:val="00A845B1"/>
    <w:rsid w:val="00A940C1"/>
    <w:rsid w:val="00A949F6"/>
    <w:rsid w:val="00A95728"/>
    <w:rsid w:val="00A96DA8"/>
    <w:rsid w:val="00A97163"/>
    <w:rsid w:val="00AA2041"/>
    <w:rsid w:val="00AA2797"/>
    <w:rsid w:val="00AA4FA5"/>
    <w:rsid w:val="00AA78D9"/>
    <w:rsid w:val="00AC03FE"/>
    <w:rsid w:val="00AC7DAD"/>
    <w:rsid w:val="00AD03EE"/>
    <w:rsid w:val="00AE0B26"/>
    <w:rsid w:val="00AE3706"/>
    <w:rsid w:val="00AE3F8C"/>
    <w:rsid w:val="00AE4B2C"/>
    <w:rsid w:val="00AE6050"/>
    <w:rsid w:val="00AE6365"/>
    <w:rsid w:val="00AE638C"/>
    <w:rsid w:val="00AE63D4"/>
    <w:rsid w:val="00AE65DF"/>
    <w:rsid w:val="00AE6E64"/>
    <w:rsid w:val="00AF5B4A"/>
    <w:rsid w:val="00AF69AD"/>
    <w:rsid w:val="00AF6C3F"/>
    <w:rsid w:val="00B02C1F"/>
    <w:rsid w:val="00B07C70"/>
    <w:rsid w:val="00B20FBF"/>
    <w:rsid w:val="00B23B97"/>
    <w:rsid w:val="00B327DF"/>
    <w:rsid w:val="00B37846"/>
    <w:rsid w:val="00B51125"/>
    <w:rsid w:val="00B56167"/>
    <w:rsid w:val="00B568B0"/>
    <w:rsid w:val="00B57CC7"/>
    <w:rsid w:val="00B622CD"/>
    <w:rsid w:val="00B74688"/>
    <w:rsid w:val="00B81BB5"/>
    <w:rsid w:val="00B86348"/>
    <w:rsid w:val="00B950A4"/>
    <w:rsid w:val="00BA72DD"/>
    <w:rsid w:val="00BB052D"/>
    <w:rsid w:val="00BB3869"/>
    <w:rsid w:val="00BB61C1"/>
    <w:rsid w:val="00BC2295"/>
    <w:rsid w:val="00BC5635"/>
    <w:rsid w:val="00BD01C6"/>
    <w:rsid w:val="00BD64A2"/>
    <w:rsid w:val="00BE4AE0"/>
    <w:rsid w:val="00BF0433"/>
    <w:rsid w:val="00BF085D"/>
    <w:rsid w:val="00BF3803"/>
    <w:rsid w:val="00BF5AE7"/>
    <w:rsid w:val="00C00204"/>
    <w:rsid w:val="00C06709"/>
    <w:rsid w:val="00C07A01"/>
    <w:rsid w:val="00C12055"/>
    <w:rsid w:val="00C1239B"/>
    <w:rsid w:val="00C13ECE"/>
    <w:rsid w:val="00C209ED"/>
    <w:rsid w:val="00C405FA"/>
    <w:rsid w:val="00C40F12"/>
    <w:rsid w:val="00C43F8F"/>
    <w:rsid w:val="00C471F3"/>
    <w:rsid w:val="00C51F30"/>
    <w:rsid w:val="00C63B5E"/>
    <w:rsid w:val="00C67414"/>
    <w:rsid w:val="00C70D6D"/>
    <w:rsid w:val="00C71064"/>
    <w:rsid w:val="00C7225F"/>
    <w:rsid w:val="00C7389D"/>
    <w:rsid w:val="00C77769"/>
    <w:rsid w:val="00C84DBC"/>
    <w:rsid w:val="00C9439C"/>
    <w:rsid w:val="00C97A35"/>
    <w:rsid w:val="00CA3368"/>
    <w:rsid w:val="00CA6067"/>
    <w:rsid w:val="00CB172A"/>
    <w:rsid w:val="00CB190A"/>
    <w:rsid w:val="00CB3DCC"/>
    <w:rsid w:val="00CB69B1"/>
    <w:rsid w:val="00CD0282"/>
    <w:rsid w:val="00CD0DD2"/>
    <w:rsid w:val="00CD1A8D"/>
    <w:rsid w:val="00CD4083"/>
    <w:rsid w:val="00CD4340"/>
    <w:rsid w:val="00CE44FE"/>
    <w:rsid w:val="00CE750F"/>
    <w:rsid w:val="00CF13D3"/>
    <w:rsid w:val="00CF13F4"/>
    <w:rsid w:val="00CF3064"/>
    <w:rsid w:val="00D00728"/>
    <w:rsid w:val="00D01470"/>
    <w:rsid w:val="00D0290C"/>
    <w:rsid w:val="00D03470"/>
    <w:rsid w:val="00D03DED"/>
    <w:rsid w:val="00D05E46"/>
    <w:rsid w:val="00D10302"/>
    <w:rsid w:val="00D20D45"/>
    <w:rsid w:val="00D33E7F"/>
    <w:rsid w:val="00D367B7"/>
    <w:rsid w:val="00D37A9B"/>
    <w:rsid w:val="00D52494"/>
    <w:rsid w:val="00D57B64"/>
    <w:rsid w:val="00D60681"/>
    <w:rsid w:val="00D60A21"/>
    <w:rsid w:val="00D6599E"/>
    <w:rsid w:val="00D65A0B"/>
    <w:rsid w:val="00D660E8"/>
    <w:rsid w:val="00D67B8D"/>
    <w:rsid w:val="00D724FD"/>
    <w:rsid w:val="00D73F82"/>
    <w:rsid w:val="00D76310"/>
    <w:rsid w:val="00D819AE"/>
    <w:rsid w:val="00D85DDF"/>
    <w:rsid w:val="00D91C8C"/>
    <w:rsid w:val="00D9201E"/>
    <w:rsid w:val="00D9239D"/>
    <w:rsid w:val="00D94A63"/>
    <w:rsid w:val="00DA02F4"/>
    <w:rsid w:val="00DA179E"/>
    <w:rsid w:val="00DA4FC6"/>
    <w:rsid w:val="00DA52C5"/>
    <w:rsid w:val="00DA6907"/>
    <w:rsid w:val="00DA7BCA"/>
    <w:rsid w:val="00DB2918"/>
    <w:rsid w:val="00DB54D5"/>
    <w:rsid w:val="00DC08D6"/>
    <w:rsid w:val="00DC1F78"/>
    <w:rsid w:val="00DC5BA9"/>
    <w:rsid w:val="00DD33E8"/>
    <w:rsid w:val="00DD4DD3"/>
    <w:rsid w:val="00DD7B12"/>
    <w:rsid w:val="00DE4295"/>
    <w:rsid w:val="00DE4BAD"/>
    <w:rsid w:val="00DF161B"/>
    <w:rsid w:val="00E010A0"/>
    <w:rsid w:val="00E02EE9"/>
    <w:rsid w:val="00E04A53"/>
    <w:rsid w:val="00E05EC1"/>
    <w:rsid w:val="00E05F31"/>
    <w:rsid w:val="00E06617"/>
    <w:rsid w:val="00E16748"/>
    <w:rsid w:val="00E200E1"/>
    <w:rsid w:val="00E30418"/>
    <w:rsid w:val="00E31899"/>
    <w:rsid w:val="00E326A4"/>
    <w:rsid w:val="00E37138"/>
    <w:rsid w:val="00E420EC"/>
    <w:rsid w:val="00E43001"/>
    <w:rsid w:val="00E4315B"/>
    <w:rsid w:val="00E54218"/>
    <w:rsid w:val="00E54E6A"/>
    <w:rsid w:val="00E57E82"/>
    <w:rsid w:val="00E66CEE"/>
    <w:rsid w:val="00E72E3C"/>
    <w:rsid w:val="00E86672"/>
    <w:rsid w:val="00E9052B"/>
    <w:rsid w:val="00E918A7"/>
    <w:rsid w:val="00E92099"/>
    <w:rsid w:val="00E95193"/>
    <w:rsid w:val="00E9523E"/>
    <w:rsid w:val="00EB13CC"/>
    <w:rsid w:val="00EC0929"/>
    <w:rsid w:val="00EC16BA"/>
    <w:rsid w:val="00EC238C"/>
    <w:rsid w:val="00EC5CFC"/>
    <w:rsid w:val="00ED1115"/>
    <w:rsid w:val="00ED16DF"/>
    <w:rsid w:val="00ED1707"/>
    <w:rsid w:val="00ED1C2E"/>
    <w:rsid w:val="00ED6D46"/>
    <w:rsid w:val="00EE5CB6"/>
    <w:rsid w:val="00EE7E1A"/>
    <w:rsid w:val="00EF44CD"/>
    <w:rsid w:val="00F119DC"/>
    <w:rsid w:val="00F2304B"/>
    <w:rsid w:val="00F31C10"/>
    <w:rsid w:val="00F31DB6"/>
    <w:rsid w:val="00F34837"/>
    <w:rsid w:val="00F3574B"/>
    <w:rsid w:val="00F42BD0"/>
    <w:rsid w:val="00F42DE9"/>
    <w:rsid w:val="00F4430C"/>
    <w:rsid w:val="00F470FE"/>
    <w:rsid w:val="00F53CF4"/>
    <w:rsid w:val="00F5450C"/>
    <w:rsid w:val="00F60ADE"/>
    <w:rsid w:val="00F63BD6"/>
    <w:rsid w:val="00F64335"/>
    <w:rsid w:val="00F650C8"/>
    <w:rsid w:val="00F67B8A"/>
    <w:rsid w:val="00F81B27"/>
    <w:rsid w:val="00F83859"/>
    <w:rsid w:val="00F86FEA"/>
    <w:rsid w:val="00F91340"/>
    <w:rsid w:val="00FA1F69"/>
    <w:rsid w:val="00FA6587"/>
    <w:rsid w:val="00FB0528"/>
    <w:rsid w:val="00FB0C0C"/>
    <w:rsid w:val="00FB79E3"/>
    <w:rsid w:val="00FC11DA"/>
    <w:rsid w:val="00FC1B49"/>
    <w:rsid w:val="00FC5219"/>
    <w:rsid w:val="00FC6188"/>
    <w:rsid w:val="00FC6B2A"/>
    <w:rsid w:val="00FD1DFE"/>
    <w:rsid w:val="00FE10F1"/>
    <w:rsid w:val="00FF5D0E"/>
    <w:rsid w:val="00FF7A05"/>
    <w:rsid w:val="01A0FABC"/>
    <w:rsid w:val="0B555933"/>
    <w:rsid w:val="121E414E"/>
    <w:rsid w:val="15200351"/>
    <w:rsid w:val="1791DCE6"/>
    <w:rsid w:val="1E6AE2FC"/>
    <w:rsid w:val="289229EB"/>
    <w:rsid w:val="2A0AE15D"/>
    <w:rsid w:val="391C075D"/>
    <w:rsid w:val="51DBA1CB"/>
    <w:rsid w:val="56D8D76F"/>
    <w:rsid w:val="5B0639FA"/>
    <w:rsid w:val="5C192659"/>
    <w:rsid w:val="62480EE9"/>
    <w:rsid w:val="697C420C"/>
    <w:rsid w:val="743BAA8C"/>
    <w:rsid w:val="7E42C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07AA4F"/>
  <w14:defaultImageDpi w14:val="330"/>
  <w15:docId w15:val="{39FE1DC5-EA77-4F3E-A3CB-C9EBA65B9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ADE"/>
    <w:pPr>
      <w:spacing w:after="120"/>
    </w:pPr>
    <w:rPr>
      <w:rFonts w:ascii="Calibri" w:hAnsi="Calibri"/>
      <w:sz w:val="22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039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5EB8"/>
      <w:sz w:val="32"/>
      <w:szCs w:val="28"/>
      <w:lang w:val="en-CA" w:eastAsia="en-CA"/>
    </w:rPr>
  </w:style>
  <w:style w:type="paragraph" w:styleId="Heading2">
    <w:name w:val="heading 2"/>
    <w:aliases w:val="Heading 3 (new)"/>
    <w:basedOn w:val="Heading3"/>
    <w:next w:val="Normal"/>
    <w:link w:val="Heading2Char"/>
    <w:uiPriority w:val="9"/>
    <w:unhideWhenUsed/>
    <w:qFormat/>
    <w:rsid w:val="00F60ADE"/>
    <w:pPr>
      <w:spacing w:before="120" w:after="0"/>
      <w:outlineLvl w:val="1"/>
    </w:pPr>
    <w:rPr>
      <w:i/>
      <w:color w:val="002E5D"/>
      <w:szCs w:val="2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614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E429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DE4295"/>
    <w:rPr>
      <w:rFonts w:ascii="Calibri" w:hAnsi="Calibri"/>
      <w:sz w:val="22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D60681"/>
    <w:pPr>
      <w:spacing w:after="160" w:line="320" w:lineRule="atLeast"/>
    </w:pPr>
  </w:style>
  <w:style w:type="character" w:customStyle="1" w:styleId="BodyTextChar">
    <w:name w:val="Body Text Char"/>
    <w:link w:val="BodyText"/>
    <w:uiPriority w:val="99"/>
    <w:rsid w:val="00D60681"/>
    <w:rPr>
      <w:rFonts w:ascii="Calibri" w:hAnsi="Calibri"/>
      <w:sz w:val="22"/>
      <w:szCs w:val="24"/>
      <w:lang w:val="en-US"/>
    </w:rPr>
  </w:style>
  <w:style w:type="paragraph" w:customStyle="1" w:styleId="FacultyandDept">
    <w:name w:val="Faculty and Dept."/>
    <w:basedOn w:val="Normal"/>
    <w:qFormat/>
    <w:rsid w:val="0005325E"/>
    <w:rPr>
      <w:noProof/>
      <w:color w:val="002E5D"/>
      <w:sz w:val="20"/>
    </w:rPr>
  </w:style>
  <w:style w:type="paragraph" w:customStyle="1" w:styleId="Address">
    <w:name w:val="Address"/>
    <w:basedOn w:val="Header"/>
    <w:qFormat/>
    <w:rsid w:val="00DE4295"/>
    <w:pPr>
      <w:tabs>
        <w:tab w:val="clear" w:pos="4320"/>
        <w:tab w:val="clear" w:pos="8640"/>
      </w:tabs>
      <w:spacing w:after="960"/>
    </w:pPr>
    <w:rPr>
      <w:color w:val="002957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E429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DE4295"/>
    <w:rPr>
      <w:rFonts w:ascii="Calibri" w:hAnsi="Calibri"/>
      <w:sz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75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175F0"/>
    <w:rPr>
      <w:rFonts w:ascii="Lucida Grande" w:hAnsi="Lucida Grande" w:cs="Lucida Grande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417B46"/>
    <w:pPr>
      <w:spacing w:after="160" w:line="259" w:lineRule="auto"/>
      <w:ind w:left="720"/>
      <w:contextualSpacing/>
    </w:pPr>
    <w:rPr>
      <w:rFonts w:eastAsiaTheme="minorHAnsi" w:cstheme="minorBidi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C13D2"/>
    <w:rPr>
      <w:color w:val="0000FF" w:themeColor="hyperlink"/>
      <w:u w:val="single"/>
    </w:rPr>
  </w:style>
  <w:style w:type="paragraph" w:customStyle="1" w:styleId="Default">
    <w:name w:val="Default"/>
    <w:rsid w:val="00A42E8F"/>
    <w:pPr>
      <w:autoSpaceDE w:val="0"/>
      <w:autoSpaceDN w:val="0"/>
      <w:adjustRightInd w:val="0"/>
    </w:pPr>
    <w:rPr>
      <w:rFonts w:eastAsiaTheme="minorHAnsi" w:cs="Cambria"/>
      <w:color w:val="000000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A42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42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D660E8"/>
    <w:rPr>
      <w:rFonts w:asciiTheme="minorHAnsi" w:eastAsiaTheme="minorEastAsia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B172A"/>
    <w:rPr>
      <w:rFonts w:ascii="Times New Roman" w:hAnsi="Times New Roman"/>
      <w:sz w:val="24"/>
    </w:rPr>
  </w:style>
  <w:style w:type="character" w:customStyle="1" w:styleId="Heading2Char">
    <w:name w:val="Heading 2 Char"/>
    <w:aliases w:val="Heading 3 (new) Char"/>
    <w:basedOn w:val="DefaultParagraphFont"/>
    <w:link w:val="Heading2"/>
    <w:uiPriority w:val="9"/>
    <w:rsid w:val="00F60ADE"/>
    <w:rPr>
      <w:rFonts w:asciiTheme="majorHAnsi" w:eastAsiaTheme="majorEastAsia" w:hAnsiTheme="majorHAnsi" w:cstheme="majorBidi"/>
      <w:i/>
      <w:color w:val="002E5D"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70394"/>
    <w:rPr>
      <w:rFonts w:asciiTheme="majorHAnsi" w:eastAsiaTheme="majorEastAsia" w:hAnsiTheme="majorHAnsi" w:cstheme="majorBidi"/>
      <w:b/>
      <w:color w:val="005EB8"/>
      <w:sz w:val="32"/>
      <w:szCs w:val="28"/>
      <w:lang w:eastAsia="en-CA"/>
    </w:rPr>
  </w:style>
  <w:style w:type="paragraph" w:customStyle="1" w:styleId="Heading2new">
    <w:name w:val="Heading 2 (new)"/>
    <w:basedOn w:val="Heading2"/>
    <w:link w:val="Heading2newChar"/>
    <w:autoRedefine/>
    <w:qFormat/>
    <w:rsid w:val="00DA4FC6"/>
    <w:rPr>
      <w:rFonts w:ascii="Aptos" w:hAnsi="Aptos"/>
      <w:b/>
      <w:bCs/>
      <w:i w:val="0"/>
      <w:color w:val="0070C0"/>
      <w:kern w:val="28"/>
      <w:sz w:val="28"/>
      <w:szCs w:val="28"/>
      <w:lang w:eastAsia="en-CA"/>
    </w:rPr>
  </w:style>
  <w:style w:type="character" w:customStyle="1" w:styleId="Heading2newChar">
    <w:name w:val="Heading 2 (new) Char"/>
    <w:basedOn w:val="DefaultParagraphFont"/>
    <w:link w:val="Heading2new"/>
    <w:rsid w:val="00DA4FC6"/>
    <w:rPr>
      <w:rFonts w:ascii="Aptos" w:eastAsiaTheme="majorEastAsia" w:hAnsi="Aptos" w:cstheme="majorBidi"/>
      <w:b/>
      <w:bCs/>
      <w:color w:val="0070C0"/>
      <w:kern w:val="28"/>
      <w:sz w:val="28"/>
      <w:szCs w:val="28"/>
      <w:lang w:eastAsia="en-CA"/>
    </w:rPr>
  </w:style>
  <w:style w:type="paragraph" w:styleId="NoSpacing">
    <w:name w:val="No Spacing"/>
    <w:link w:val="NoSpacingChar"/>
    <w:uiPriority w:val="1"/>
    <w:qFormat/>
    <w:rsid w:val="007B5ABA"/>
    <w:rPr>
      <w:rFonts w:ascii="Calibri" w:hAnsi="Calibri"/>
      <w:sz w:val="22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670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70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7011"/>
    <w:rPr>
      <w:rFonts w:ascii="Calibri" w:hAnsi="Calibr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70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7011"/>
    <w:rPr>
      <w:rFonts w:ascii="Calibri" w:hAnsi="Calibri"/>
      <w:b/>
      <w:bCs/>
      <w:lang w:val="en-US"/>
    </w:rPr>
  </w:style>
  <w:style w:type="paragraph" w:styleId="Revision">
    <w:name w:val="Revision"/>
    <w:hidden/>
    <w:uiPriority w:val="99"/>
    <w:semiHidden/>
    <w:rsid w:val="005A3CC1"/>
    <w:rPr>
      <w:rFonts w:ascii="Calibri" w:hAnsi="Calibri"/>
      <w:sz w:val="22"/>
      <w:szCs w:val="24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E72E3C"/>
    <w:rPr>
      <w:rFonts w:ascii="Calibri" w:hAnsi="Calibri"/>
      <w:sz w:val="22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E05F3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EastAsia" w:hAnsi="MinionPro-Regular" w:cs="MinionPro-Regular"/>
      <w:color w:val="000000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77A1"/>
    <w:pPr>
      <w:numPr>
        <w:ilvl w:val="1"/>
      </w:numPr>
      <w:spacing w:after="160"/>
      <w:jc w:val="right"/>
    </w:pPr>
    <w:rPr>
      <w:rFonts w:asciiTheme="majorHAnsi" w:eastAsiaTheme="minorEastAsia" w:hAnsiTheme="majorHAnsi" w:cstheme="minorBidi"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C77A1"/>
    <w:rPr>
      <w:rFonts w:asciiTheme="majorHAnsi" w:eastAsiaTheme="minorEastAsia" w:hAnsiTheme="majorHAnsi" w:cstheme="minorBidi"/>
      <w:color w:val="5A5A5A" w:themeColor="text1" w:themeTint="A5"/>
      <w:spacing w:val="15"/>
      <w:sz w:val="22"/>
      <w:szCs w:val="22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83433F"/>
    <w:pPr>
      <w:spacing w:line="259" w:lineRule="auto"/>
      <w:outlineLvl w:val="9"/>
    </w:pPr>
    <w:rPr>
      <w:b w:val="0"/>
      <w:color w:val="365F91" w:themeColor="accent1" w:themeShade="BF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83433F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3433F"/>
    <w:pPr>
      <w:spacing w:after="100"/>
      <w:ind w:left="220"/>
    </w:pPr>
  </w:style>
  <w:style w:type="character" w:styleId="Emphasis">
    <w:name w:val="Emphasis"/>
    <w:uiPriority w:val="20"/>
    <w:qFormat/>
    <w:rsid w:val="00BF0433"/>
    <w:rPr>
      <w:b/>
      <w:color w:val="005EB8"/>
    </w:rPr>
  </w:style>
  <w:style w:type="paragraph" w:styleId="TOC3">
    <w:name w:val="toc 3"/>
    <w:basedOn w:val="Normal"/>
    <w:next w:val="Normal"/>
    <w:autoRedefine/>
    <w:uiPriority w:val="39"/>
    <w:unhideWhenUsed/>
    <w:rsid w:val="0030614B"/>
    <w:pPr>
      <w:spacing w:after="100" w:line="259" w:lineRule="auto"/>
      <w:ind w:left="440"/>
    </w:pPr>
    <w:rPr>
      <w:rFonts w:asciiTheme="minorHAnsi" w:eastAsiaTheme="minorEastAsia" w:hAnsiTheme="minorHAnsi"/>
      <w:szCs w:val="22"/>
    </w:rPr>
  </w:style>
  <w:style w:type="table" w:styleId="TableGridLight">
    <w:name w:val="Grid Table Light"/>
    <w:basedOn w:val="TableNormal"/>
    <w:uiPriority w:val="99"/>
    <w:rsid w:val="00DA52C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30614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character" w:styleId="SubtleEmphasis">
    <w:name w:val="Subtle Emphasis"/>
    <w:basedOn w:val="DefaultParagraphFont"/>
    <w:uiPriority w:val="19"/>
    <w:qFormat/>
    <w:rsid w:val="00F60ADE"/>
    <w:rPr>
      <w:b w:val="0"/>
      <w:i/>
      <w:iCs/>
      <w:color w:val="404040" w:themeColor="text1" w:themeTint="BF"/>
    </w:rPr>
  </w:style>
  <w:style w:type="table" w:styleId="PlainTable4">
    <w:name w:val="Plain Table 4"/>
    <w:basedOn w:val="TableNormal"/>
    <w:uiPriority w:val="99"/>
    <w:rsid w:val="00F60AD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99"/>
    <w:rsid w:val="00FB052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99"/>
    <w:rsid w:val="0056079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97504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1B28E2"/>
    <w:rPr>
      <w:b/>
      <w:bCs/>
    </w:rPr>
  </w:style>
  <w:style w:type="paragraph" w:customStyle="1" w:styleId="Bullets">
    <w:name w:val="Bullets"/>
    <w:basedOn w:val="ListParagraph"/>
    <w:link w:val="BulletsChar"/>
    <w:qFormat/>
    <w:rsid w:val="00743892"/>
    <w:pPr>
      <w:numPr>
        <w:numId w:val="1"/>
      </w:numPr>
    </w:pPr>
  </w:style>
  <w:style w:type="character" w:customStyle="1" w:styleId="BulletsChar">
    <w:name w:val="Bullets Char"/>
    <w:basedOn w:val="DefaultParagraphFont"/>
    <w:link w:val="Bullets"/>
    <w:rsid w:val="00743892"/>
    <w:rPr>
      <w:rFonts w:ascii="Calibri" w:eastAsiaTheme="minorHAnsi" w:hAnsi="Calibri" w:cstheme="minorBidi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743892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892"/>
    <w:rPr>
      <w:rFonts w:asciiTheme="majorHAnsi" w:eastAsiaTheme="majorEastAsia" w:hAnsiTheme="majorHAnsi" w:cstheme="majorBidi"/>
      <w:spacing w:val="-10"/>
      <w:kern w:val="28"/>
      <w:sz w:val="36"/>
      <w:szCs w:val="5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67B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59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5959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24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47475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610335">
                          <w:marLeft w:val="0"/>
                          <w:marRight w:val="0"/>
                          <w:marTop w:val="240"/>
                          <w:marBottom w:val="9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9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0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5270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1172">
          <w:marLeft w:val="23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6083">
          <w:marLeft w:val="23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32154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2074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7633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4823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99174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4608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8154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5406">
          <w:marLeft w:val="23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1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1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tsioffice@uvic.ca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tsioffice@uvic.ca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rose\Documents\Custom%20Office%20Templates\LTSI%20Document%20Template%20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F44796-0924-4FFA-8A7F-DC17437E58A1}"/>
      </w:docPartPr>
      <w:docPartBody>
        <w:p w:rsidR="008C5D47" w:rsidRDefault="008C5D4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swiss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D47"/>
    <w:rsid w:val="00012EE7"/>
    <w:rsid w:val="000B6EA0"/>
    <w:rsid w:val="00125FE1"/>
    <w:rsid w:val="00180F2E"/>
    <w:rsid w:val="00227553"/>
    <w:rsid w:val="0027325E"/>
    <w:rsid w:val="004024D6"/>
    <w:rsid w:val="00465F96"/>
    <w:rsid w:val="004822E3"/>
    <w:rsid w:val="005E2EEE"/>
    <w:rsid w:val="00790E9C"/>
    <w:rsid w:val="00812A78"/>
    <w:rsid w:val="00870FB7"/>
    <w:rsid w:val="008C5D47"/>
    <w:rsid w:val="008E6353"/>
    <w:rsid w:val="008F77A4"/>
    <w:rsid w:val="00A236F6"/>
    <w:rsid w:val="00A76A4D"/>
    <w:rsid w:val="00A85251"/>
    <w:rsid w:val="00DB4A10"/>
    <w:rsid w:val="00ED1C2E"/>
    <w:rsid w:val="00F240DD"/>
    <w:rsid w:val="00FD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BED997F470DF469342491E8614B360" ma:contentTypeVersion="5" ma:contentTypeDescription="Create a new document." ma:contentTypeScope="" ma:versionID="cbaf83ce7160e8450e2bc98cc5affd42">
  <xsd:schema xmlns:xsd="http://www.w3.org/2001/XMLSchema" xmlns:xs="http://www.w3.org/2001/XMLSchema" xmlns:p="http://schemas.microsoft.com/office/2006/metadata/properties" xmlns:ns2="48e8204c-c6b5-410d-b4f6-98fab5363a88" targetNamespace="http://schemas.microsoft.com/office/2006/metadata/properties" ma:root="true" ma:fieldsID="e3fcfaa739251a1a4be7d8d48817a22e" ns2:_="">
    <xsd:import namespace="48e8204c-c6b5-410d-b4f6-98fab5363a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Notes" minOccurs="0"/>
                <xsd:element ref="ns2: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8204c-c6b5-410d-b4f6-98fab5363a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s" ma:index="1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Action" ma:index="11" nillable="true" ma:displayName="Action" ma:format="Dropdown" ma:internalName="Action">
      <xsd:simpleType>
        <xsd:restriction base="dms:Choice">
          <xsd:enumeration value="Comms review needed"/>
          <xsd:enumeration value="Ready to send"/>
          <xsd:enumeration value="ED Approval needed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48e8204c-c6b5-410d-b4f6-98fab5363a88">Hannah updated on website.</Notes>
    <Action xmlns="48e8204c-c6b5-410d-b4f6-98fab5363a88">Ready to send</Action>
  </documentManagement>
</p:properties>
</file>

<file path=customXml/itemProps1.xml><?xml version="1.0" encoding="utf-8"?>
<ds:datastoreItem xmlns:ds="http://schemas.openxmlformats.org/officeDocument/2006/customXml" ds:itemID="{ACFED9AC-8361-449B-9CFB-5A3950B459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e8204c-c6b5-410d-b4f6-98fab5363a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398ED1-B859-403B-AFBF-517AE5FFB3C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2020F05-CEF8-4359-8067-41C1CFFB8A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9B1259-85E6-4DF9-B607-6A79AACF6522}">
  <ds:schemaRefs>
    <ds:schemaRef ds:uri="http://schemas.microsoft.com/office/2006/metadata/properties"/>
    <ds:schemaRef ds:uri="http://schemas.microsoft.com/office/infopath/2007/PartnerControls"/>
    <ds:schemaRef ds:uri="48e8204c-c6b5-410d-b4f6-98fab5363a8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LTSI Document Template 2021.dotx</Template>
  <TotalTime>2</TotalTime>
  <Pages>5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Student and Instructor 
Online Learning Experience</vt:lpstr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Student and Instructor 
Online Learning Experience</dc:title>
  <dc:subject>Fall 2020 Survey Results</dc:subject>
  <dc:creator>hmrose</dc:creator>
  <cp:keywords/>
  <dc:description/>
  <cp:lastModifiedBy>Shauna Doherty</cp:lastModifiedBy>
  <cp:revision>3</cp:revision>
  <cp:lastPrinted>2025-12-11T23:50:00Z</cp:lastPrinted>
  <dcterms:created xsi:type="dcterms:W3CDTF">2026-01-06T00:23:00Z</dcterms:created>
  <dcterms:modified xsi:type="dcterms:W3CDTF">2026-02-03T20:52:00Z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0x01010058BED997F470DF469342491E8614B360</vt:lpwstr>
  </property>
</Properties>
</file>