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46A97D" w14:textId="77777777" w:rsidR="002C56CF" w:rsidRPr="00C93B51" w:rsidRDefault="00644441" w:rsidP="00C9290D">
      <w:pPr>
        <w:pStyle w:val="MDPI11articletype"/>
        <w:rPr>
          <w:rFonts w:asciiTheme="minorHAnsi" w:hAnsiTheme="minorHAnsi"/>
          <w:sz w:val="40"/>
          <w:szCs w:val="40"/>
        </w:rPr>
      </w:pPr>
      <w:r>
        <w:rPr>
          <w:rFonts w:asciiTheme="minorHAnsi" w:hAnsiTheme="minorHAnsi"/>
          <w:noProof/>
          <w:snapToGrid/>
          <w:sz w:val="40"/>
          <w:szCs w:val="40"/>
          <w:lang w:val="en-CA" w:eastAsia="en-CA" w:bidi="ar-SA"/>
        </w:rPr>
        <w:pict w14:anchorId="6F857F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3pt;height:60.45pt">
            <v:imagedata r:id="rId8" o:title="LGH Logotype Catch Phrase Landscape ColorTN"/>
          </v:shape>
        </w:pict>
      </w:r>
    </w:p>
    <w:p w14:paraId="632F3043" w14:textId="77777777" w:rsidR="00D75CF8" w:rsidRPr="00C93B51" w:rsidRDefault="00D75CF8" w:rsidP="00C9290D">
      <w:pPr>
        <w:pStyle w:val="MDPI13authornames"/>
        <w:rPr>
          <w:rFonts w:asciiTheme="minorHAnsi" w:hAnsiTheme="minorHAnsi"/>
          <w:snapToGrid w:val="0"/>
          <w:sz w:val="36"/>
          <w:szCs w:val="20"/>
        </w:rPr>
      </w:pPr>
    </w:p>
    <w:tbl>
      <w:tblPr>
        <w:tblpPr w:leftFromText="198" w:rightFromText="198" w:vertAnchor="page" w:horzAnchor="margin" w:tblpY="3471"/>
        <w:tblW w:w="2341" w:type="dxa"/>
        <w:shd w:val="clear" w:color="auto" w:fill="2F5496" w:themeFill="accent1" w:themeFillShade="BF"/>
        <w:tblLayout w:type="fixed"/>
        <w:tblCellMar>
          <w:left w:w="0" w:type="dxa"/>
          <w:right w:w="0" w:type="dxa"/>
        </w:tblCellMar>
        <w:tblLook w:val="04A0" w:firstRow="1" w:lastRow="0" w:firstColumn="1" w:lastColumn="0" w:noHBand="0" w:noVBand="1"/>
      </w:tblPr>
      <w:tblGrid>
        <w:gridCol w:w="2341"/>
      </w:tblGrid>
      <w:tr w:rsidR="00D75CF8" w:rsidRPr="00C93B51" w14:paraId="5ECAEF40" w14:textId="77777777" w:rsidTr="00D75CF8">
        <w:trPr>
          <w:trHeight w:val="11896"/>
        </w:trPr>
        <w:tc>
          <w:tcPr>
            <w:tcW w:w="2341" w:type="dxa"/>
            <w:shd w:val="clear" w:color="auto" w:fill="2F5496" w:themeFill="accent1" w:themeFillShade="BF"/>
          </w:tcPr>
          <w:p w14:paraId="245B53E2" w14:textId="77777777" w:rsidR="00C93B51" w:rsidRDefault="002E4784" w:rsidP="002E4784">
            <w:pPr>
              <w:pStyle w:val="MDPI61Citation"/>
              <w:spacing w:after="120" w:line="240" w:lineRule="exact"/>
              <w:ind w:left="142"/>
              <w:rPr>
                <w:rFonts w:asciiTheme="minorHAnsi" w:hAnsiTheme="minorHAnsi"/>
                <w:b/>
                <w:i/>
                <w:color w:val="FFFFFF" w:themeColor="background1"/>
              </w:rPr>
            </w:pPr>
            <w:r w:rsidRPr="00C93B51">
              <w:rPr>
                <w:rFonts w:asciiTheme="minorHAnsi" w:hAnsiTheme="minorHAnsi"/>
                <w:b/>
                <w:i/>
                <w:color w:val="FFFFFF" w:themeColor="background1"/>
              </w:rPr>
              <w:t xml:space="preserve"> </w:t>
            </w:r>
          </w:p>
          <w:p w14:paraId="5EADBAE6" w14:textId="77777777" w:rsidR="00C93B51" w:rsidRDefault="00C93B51" w:rsidP="002E4784">
            <w:pPr>
              <w:pStyle w:val="MDPI61Citation"/>
              <w:spacing w:after="120" w:line="240" w:lineRule="exact"/>
              <w:ind w:left="142"/>
              <w:rPr>
                <w:rFonts w:asciiTheme="minorHAnsi" w:hAnsiTheme="minorHAnsi"/>
                <w:b/>
                <w:i/>
                <w:color w:val="FFFFFF" w:themeColor="background1"/>
              </w:rPr>
            </w:pPr>
          </w:p>
          <w:p w14:paraId="49E7F36E" w14:textId="77777777" w:rsidR="002E4784" w:rsidRPr="00C93B51" w:rsidRDefault="00E201D2" w:rsidP="002E4784">
            <w:pPr>
              <w:pStyle w:val="MDPI61Citation"/>
              <w:spacing w:after="120" w:line="240" w:lineRule="exact"/>
              <w:ind w:left="142"/>
              <w:rPr>
                <w:rFonts w:asciiTheme="minorHAnsi" w:hAnsiTheme="minorHAnsi"/>
                <w:b/>
                <w:i/>
                <w:color w:val="FFFFFF" w:themeColor="background1"/>
              </w:rPr>
            </w:pPr>
            <w:r>
              <w:rPr>
                <w:rFonts w:asciiTheme="minorHAnsi" w:hAnsiTheme="minorHAnsi"/>
                <w:b/>
                <w:i/>
                <w:color w:val="FFFFFF" w:themeColor="background1"/>
              </w:rPr>
              <w:t>The Local Governance Hub collaborates</w:t>
            </w:r>
            <w:r w:rsidR="002E4784" w:rsidRPr="00C93B51">
              <w:rPr>
                <w:rFonts w:asciiTheme="minorHAnsi" w:hAnsiTheme="minorHAnsi"/>
                <w:b/>
                <w:i/>
                <w:color w:val="FFFFFF" w:themeColor="background1"/>
              </w:rPr>
              <w:t xml:space="preserve"> with local and regional governments, First Nations governments and organisations, community organisations and a wide range of professionals to support their capacity building and development goals. We work on research, evaluation, training and engagement. </w:t>
            </w:r>
          </w:p>
          <w:p w14:paraId="62728FB0" w14:textId="77777777" w:rsidR="00D75CF8" w:rsidRPr="00C93B51" w:rsidRDefault="002E4784" w:rsidP="002E4784">
            <w:pPr>
              <w:pStyle w:val="MDPI61Citation"/>
              <w:spacing w:after="120" w:line="240" w:lineRule="exact"/>
              <w:ind w:left="142"/>
              <w:rPr>
                <w:rFonts w:asciiTheme="minorHAnsi" w:hAnsiTheme="minorHAnsi"/>
                <w:b/>
                <w:i/>
                <w:color w:val="FFFFFF" w:themeColor="background1"/>
              </w:rPr>
            </w:pPr>
            <w:r w:rsidRPr="00C93B51">
              <w:rPr>
                <w:rFonts w:asciiTheme="minorHAnsi" w:hAnsiTheme="minorHAnsi"/>
                <w:b/>
                <w:i/>
                <w:color w:val="FFFFFF" w:themeColor="background1"/>
              </w:rPr>
              <w:t xml:space="preserve">This LGI Policy Briefs Series shares research </w:t>
            </w:r>
            <w:r w:rsidR="00850B11">
              <w:rPr>
                <w:rFonts w:asciiTheme="minorHAnsi" w:hAnsiTheme="minorHAnsi"/>
                <w:b/>
                <w:i/>
                <w:color w:val="FFFFFF" w:themeColor="background1"/>
              </w:rPr>
              <w:t xml:space="preserve">and practice on local governance. </w:t>
            </w:r>
          </w:p>
          <w:p w14:paraId="5FFF2CC6" w14:textId="77777777" w:rsidR="00C93B51" w:rsidRDefault="00C93B51" w:rsidP="00D75CF8">
            <w:pPr>
              <w:pStyle w:val="MDPI61Citation"/>
              <w:spacing w:after="120" w:line="240" w:lineRule="exact"/>
              <w:ind w:left="142"/>
              <w:jc w:val="both"/>
              <w:rPr>
                <w:rFonts w:asciiTheme="minorHAnsi" w:hAnsiTheme="minorHAnsi"/>
                <w:b/>
                <w:i/>
                <w:color w:val="FFFFFF" w:themeColor="background1"/>
              </w:rPr>
            </w:pPr>
          </w:p>
          <w:p w14:paraId="5B659FF7" w14:textId="77777777" w:rsidR="00D75CF8" w:rsidRPr="00C93B51" w:rsidRDefault="00D75CF8" w:rsidP="00D75CF8">
            <w:pPr>
              <w:pStyle w:val="MDPI61Citation"/>
              <w:spacing w:after="120" w:line="240" w:lineRule="exact"/>
              <w:ind w:left="142"/>
              <w:jc w:val="both"/>
              <w:rPr>
                <w:rFonts w:asciiTheme="minorHAnsi" w:hAnsiTheme="minorHAnsi"/>
                <w:b/>
                <w:i/>
                <w:color w:val="FFFFFF" w:themeColor="background1"/>
              </w:rPr>
            </w:pPr>
            <w:r w:rsidRPr="00C93B51">
              <w:rPr>
                <w:rFonts w:asciiTheme="minorHAnsi" w:hAnsiTheme="minorHAnsi"/>
                <w:b/>
                <w:i/>
                <w:color w:val="FFFFFF" w:themeColor="background1"/>
              </w:rPr>
              <w:t xml:space="preserve">Series editors: </w:t>
            </w:r>
          </w:p>
          <w:p w14:paraId="64B6A01E" w14:textId="77777777" w:rsidR="00D75CF8" w:rsidRPr="00C93B51" w:rsidRDefault="00D75CF8" w:rsidP="00D75CF8">
            <w:pPr>
              <w:pStyle w:val="MDPI61Citation"/>
              <w:spacing w:after="120" w:line="240" w:lineRule="exact"/>
              <w:ind w:left="142"/>
              <w:jc w:val="both"/>
              <w:rPr>
                <w:rFonts w:asciiTheme="minorHAnsi" w:hAnsiTheme="minorHAnsi"/>
                <w:b/>
                <w:i/>
                <w:color w:val="FFFFFF" w:themeColor="background1"/>
              </w:rPr>
            </w:pPr>
            <w:r w:rsidRPr="00C93B51">
              <w:rPr>
                <w:rFonts w:asciiTheme="minorHAnsi" w:hAnsiTheme="minorHAnsi"/>
                <w:b/>
                <w:i/>
                <w:color w:val="FFFFFF" w:themeColor="background1"/>
              </w:rPr>
              <w:t>Tdskfjsd Dsdfkjghs</w:t>
            </w:r>
          </w:p>
          <w:p w14:paraId="4D29937D" w14:textId="77777777" w:rsidR="00D75CF8" w:rsidRPr="00C93B51" w:rsidRDefault="00644441" w:rsidP="00D75CF8">
            <w:pPr>
              <w:pStyle w:val="MDPI61Citation"/>
              <w:spacing w:after="120" w:line="240" w:lineRule="exact"/>
              <w:ind w:left="142"/>
              <w:jc w:val="both"/>
              <w:rPr>
                <w:rFonts w:asciiTheme="minorHAnsi" w:hAnsiTheme="minorHAnsi"/>
                <w:b/>
                <w:i/>
                <w:color w:val="FFFFFF" w:themeColor="background1"/>
              </w:rPr>
            </w:pPr>
            <w:hyperlink r:id="rId9" w:history="1">
              <w:r w:rsidR="00D75CF8" w:rsidRPr="00C93B51">
                <w:rPr>
                  <w:rStyle w:val="Hyperlink"/>
                  <w:rFonts w:asciiTheme="minorHAnsi" w:hAnsiTheme="minorHAnsi"/>
                  <w:b/>
                  <w:i/>
                  <w:color w:val="FFFFFF" w:themeColor="background1"/>
                </w:rPr>
                <w:t>Tdskjhfskjfh@Uvic.ca</w:t>
              </w:r>
            </w:hyperlink>
          </w:p>
          <w:p w14:paraId="4F0BEE29" w14:textId="77777777" w:rsidR="00D75CF8" w:rsidRPr="00C93B51" w:rsidRDefault="00D75CF8" w:rsidP="00D75CF8">
            <w:pPr>
              <w:pStyle w:val="MDPI61Citation"/>
              <w:spacing w:after="120" w:line="240" w:lineRule="exact"/>
              <w:ind w:left="142"/>
              <w:jc w:val="both"/>
              <w:rPr>
                <w:rFonts w:asciiTheme="minorHAnsi" w:hAnsiTheme="minorHAnsi"/>
                <w:b/>
                <w:i/>
                <w:color w:val="FFFFFF" w:themeColor="background1"/>
              </w:rPr>
            </w:pPr>
            <w:r w:rsidRPr="00C93B51">
              <w:rPr>
                <w:rFonts w:asciiTheme="minorHAnsi" w:hAnsiTheme="minorHAnsi"/>
                <w:b/>
                <w:i/>
                <w:color w:val="FFFFFF" w:themeColor="background1"/>
              </w:rPr>
              <w:t>Tdskjghsdkjgh  Ydkrjfhkjfh</w:t>
            </w:r>
          </w:p>
          <w:p w14:paraId="17BC8D3D" w14:textId="77777777" w:rsidR="00D75CF8" w:rsidRPr="00C93B51" w:rsidRDefault="00644441" w:rsidP="00D75CF8">
            <w:pPr>
              <w:pStyle w:val="MDPI61Citation"/>
              <w:spacing w:after="120" w:line="240" w:lineRule="exact"/>
              <w:ind w:left="142"/>
              <w:jc w:val="both"/>
              <w:rPr>
                <w:rFonts w:asciiTheme="minorHAnsi" w:hAnsiTheme="minorHAnsi"/>
                <w:b/>
                <w:i/>
                <w:color w:val="FFFFFF" w:themeColor="background1"/>
              </w:rPr>
            </w:pPr>
            <w:hyperlink r:id="rId10" w:history="1">
              <w:r w:rsidR="00D75CF8" w:rsidRPr="00C93B51">
                <w:rPr>
                  <w:rStyle w:val="Hyperlink"/>
                  <w:rFonts w:asciiTheme="minorHAnsi" w:hAnsiTheme="minorHAnsi"/>
                  <w:b/>
                  <w:i/>
                  <w:color w:val="FFFFFF" w:themeColor="background1"/>
                </w:rPr>
                <w:t>Ydfkjghsdkjgh@Uvic.ca</w:t>
              </w:r>
            </w:hyperlink>
          </w:p>
          <w:p w14:paraId="378317AE" w14:textId="77777777" w:rsidR="00D75CF8" w:rsidRDefault="00D75CF8" w:rsidP="00D75CF8">
            <w:pPr>
              <w:pStyle w:val="MDPI61Citation"/>
              <w:spacing w:after="120" w:line="240" w:lineRule="exact"/>
              <w:ind w:left="142"/>
              <w:rPr>
                <w:rFonts w:asciiTheme="minorHAnsi" w:hAnsiTheme="minorHAnsi"/>
                <w:b/>
                <w:color w:val="FFFFFF" w:themeColor="background1"/>
              </w:rPr>
            </w:pPr>
          </w:p>
          <w:p w14:paraId="3B3042BB"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457CD594"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611A59D8"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4AF58D75"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4940A11D"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4F71A6AF"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5614568C"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654923EE" w14:textId="77777777" w:rsidR="00C93B51" w:rsidRDefault="00C93B51" w:rsidP="00D75CF8">
            <w:pPr>
              <w:pStyle w:val="MDPI61Citation"/>
              <w:spacing w:after="120" w:line="240" w:lineRule="exact"/>
              <w:ind w:left="142"/>
              <w:rPr>
                <w:rFonts w:asciiTheme="minorHAnsi" w:hAnsiTheme="minorHAnsi"/>
                <w:b/>
                <w:color w:val="FFFFFF" w:themeColor="background1"/>
              </w:rPr>
            </w:pPr>
          </w:p>
          <w:p w14:paraId="41F450F4" w14:textId="77777777" w:rsidR="00C93B51" w:rsidRPr="00C93B51" w:rsidRDefault="00C93B51" w:rsidP="00D75CF8">
            <w:pPr>
              <w:pStyle w:val="MDPI61Citation"/>
              <w:spacing w:after="120" w:line="240" w:lineRule="exact"/>
              <w:ind w:left="142"/>
              <w:rPr>
                <w:rFonts w:asciiTheme="minorHAnsi" w:hAnsiTheme="minorHAnsi"/>
                <w:b/>
                <w:color w:val="FFFFFF" w:themeColor="background1"/>
              </w:rPr>
            </w:pPr>
          </w:p>
          <w:p w14:paraId="54D28545" w14:textId="77777777" w:rsidR="00D75CF8" w:rsidRPr="00C93B51" w:rsidRDefault="00D75CF8" w:rsidP="00D75CF8">
            <w:pPr>
              <w:pStyle w:val="MDPI61Citation"/>
              <w:spacing w:after="120" w:line="240" w:lineRule="exact"/>
              <w:ind w:left="142"/>
              <w:rPr>
                <w:rFonts w:asciiTheme="minorHAnsi" w:hAnsiTheme="minorHAnsi"/>
                <w:color w:val="FFFFFF" w:themeColor="background1"/>
              </w:rPr>
            </w:pPr>
            <w:r w:rsidRPr="00C93B51">
              <w:rPr>
                <w:rFonts w:asciiTheme="minorHAnsi" w:hAnsiTheme="minorHAnsi"/>
                <w:b/>
                <w:color w:val="FFFFFF" w:themeColor="background1"/>
              </w:rPr>
              <w:t>Citation:</w:t>
            </w:r>
            <w:r w:rsidRPr="00C93B51">
              <w:rPr>
                <w:rFonts w:asciiTheme="minorHAnsi" w:hAnsiTheme="minorHAnsi"/>
                <w:color w:val="FFFFFF" w:themeColor="background1"/>
              </w:rPr>
              <w:t xml:space="preserve"> Lastname, F.; Lastname, F.; Lastname, F. Title. </w:t>
            </w:r>
            <w:r w:rsidRPr="00C93B51">
              <w:rPr>
                <w:rFonts w:asciiTheme="minorHAnsi" w:hAnsiTheme="minorHAnsi"/>
                <w:i/>
                <w:color w:val="FFFFFF" w:themeColor="background1"/>
              </w:rPr>
              <w:t xml:space="preserve">Energies </w:t>
            </w:r>
            <w:r w:rsidRPr="00C93B51">
              <w:rPr>
                <w:rFonts w:asciiTheme="minorHAnsi" w:hAnsiTheme="minorHAnsi"/>
                <w:b/>
                <w:color w:val="FFFFFF" w:themeColor="background1"/>
              </w:rPr>
              <w:t>2022</w:t>
            </w:r>
            <w:r w:rsidRPr="00C93B51">
              <w:rPr>
                <w:rFonts w:asciiTheme="minorHAnsi" w:hAnsiTheme="minorHAnsi"/>
                <w:color w:val="FFFFFF" w:themeColor="background1"/>
              </w:rPr>
              <w:t>,</w:t>
            </w:r>
            <w:r w:rsidRPr="00C93B51">
              <w:rPr>
                <w:rFonts w:asciiTheme="minorHAnsi" w:hAnsiTheme="minorHAnsi"/>
                <w:i/>
                <w:color w:val="FFFFFF" w:themeColor="background1"/>
              </w:rPr>
              <w:t xml:space="preserve"> 15</w:t>
            </w:r>
            <w:r w:rsidRPr="00C93B51">
              <w:rPr>
                <w:rFonts w:asciiTheme="minorHAnsi" w:hAnsiTheme="minorHAnsi"/>
                <w:color w:val="FFFFFF" w:themeColor="background1"/>
              </w:rPr>
              <w:t>, x. https://doi.org/10.3390/xxxxx</w:t>
            </w:r>
          </w:p>
          <w:p w14:paraId="2B4F7FBC" w14:textId="77777777" w:rsidR="00D75CF8" w:rsidRPr="00C93B51" w:rsidRDefault="00D75CF8" w:rsidP="00D75CF8">
            <w:pPr>
              <w:pStyle w:val="MDPI14history"/>
              <w:spacing w:after="120"/>
              <w:ind w:left="142"/>
              <w:rPr>
                <w:rFonts w:asciiTheme="minorHAnsi" w:hAnsiTheme="minorHAnsi"/>
                <w:color w:val="FFFFFF" w:themeColor="background1"/>
                <w:szCs w:val="14"/>
              </w:rPr>
            </w:pPr>
            <w:r w:rsidRPr="00C93B51">
              <w:rPr>
                <w:rFonts w:asciiTheme="minorHAnsi" w:hAnsiTheme="minorHAnsi"/>
                <w:color w:val="FFFFFF" w:themeColor="background1"/>
                <w:szCs w:val="14"/>
              </w:rPr>
              <w:t>Published: date</w:t>
            </w:r>
          </w:p>
          <w:p w14:paraId="23E416B5" w14:textId="77777777" w:rsidR="00D75CF8" w:rsidRPr="00C93B51" w:rsidRDefault="00D75CF8" w:rsidP="00D75CF8">
            <w:pPr>
              <w:pStyle w:val="MDPI63Notes"/>
              <w:ind w:left="142"/>
              <w:jc w:val="both"/>
              <w:rPr>
                <w:rFonts w:asciiTheme="minorHAnsi" w:eastAsia="DengXian" w:hAnsiTheme="minorHAnsi"/>
                <w:bCs/>
                <w:color w:val="FFFFFF" w:themeColor="background1"/>
                <w:szCs w:val="14"/>
              </w:rPr>
            </w:pPr>
            <w:r w:rsidRPr="00C93B51">
              <w:rPr>
                <w:rFonts w:asciiTheme="minorHAnsi" w:hAnsiTheme="minorHAnsi"/>
                <w:b/>
                <w:color w:val="FFFFFF" w:themeColor="background1"/>
              </w:rPr>
              <w:t xml:space="preserve">ISSN: XXX XXXX XXXX </w:t>
            </w:r>
          </w:p>
          <w:p w14:paraId="0047D534" w14:textId="77777777" w:rsidR="00D75CF8" w:rsidRPr="00C93B51" w:rsidRDefault="00D75CF8" w:rsidP="00D75CF8">
            <w:pPr>
              <w:adjustRightInd w:val="0"/>
              <w:snapToGrid w:val="0"/>
              <w:spacing w:before="60" w:line="240" w:lineRule="atLeast"/>
              <w:ind w:left="142" w:right="113"/>
              <w:rPr>
                <w:rFonts w:asciiTheme="minorHAnsi" w:eastAsia="DengXian" w:hAnsiTheme="minorHAnsi"/>
                <w:bCs/>
                <w:color w:val="FFFFFF" w:themeColor="background1"/>
                <w:sz w:val="14"/>
                <w:szCs w:val="14"/>
                <w:lang w:bidi="en-US"/>
              </w:rPr>
            </w:pPr>
          </w:p>
        </w:tc>
      </w:tr>
    </w:tbl>
    <w:p w14:paraId="2A494F68" w14:textId="77777777" w:rsidR="00152903" w:rsidRPr="00C93B51" w:rsidRDefault="002B2CEF" w:rsidP="00C9290D">
      <w:pPr>
        <w:pStyle w:val="MDPI13authornames"/>
        <w:rPr>
          <w:rFonts w:ascii="Verdana" w:hAnsi="Verdana"/>
          <w:snapToGrid w:val="0"/>
          <w:sz w:val="32"/>
          <w:szCs w:val="32"/>
        </w:rPr>
      </w:pPr>
      <w:r>
        <w:rPr>
          <w:rFonts w:ascii="Verdana" w:hAnsi="Verdana"/>
          <w:snapToGrid w:val="0"/>
          <w:sz w:val="32"/>
          <w:szCs w:val="32"/>
        </w:rPr>
        <w:t>Main title</w:t>
      </w:r>
    </w:p>
    <w:p w14:paraId="597812E2" w14:textId="77777777" w:rsidR="008135AD" w:rsidRPr="00C93B51" w:rsidRDefault="002B2CEF" w:rsidP="00C9290D">
      <w:pPr>
        <w:pStyle w:val="MDPI13authornames"/>
        <w:rPr>
          <w:rFonts w:asciiTheme="minorHAnsi" w:hAnsiTheme="minorHAnsi"/>
        </w:rPr>
      </w:pPr>
      <w:r>
        <w:rPr>
          <w:rFonts w:asciiTheme="minorHAnsi" w:hAnsiTheme="minorHAnsi"/>
        </w:rPr>
        <w:t>Author 1</w:t>
      </w:r>
      <w:r w:rsidR="00C9290D" w:rsidRPr="00C93B51">
        <w:rPr>
          <w:rFonts w:asciiTheme="minorHAnsi" w:hAnsiTheme="minorHAnsi"/>
        </w:rPr>
        <w:t xml:space="preserve"> </w:t>
      </w:r>
      <w:r w:rsidR="00C9290D" w:rsidRPr="00C93B51">
        <w:rPr>
          <w:rFonts w:asciiTheme="minorHAnsi" w:hAnsiTheme="minorHAnsi"/>
          <w:vertAlign w:val="superscript"/>
        </w:rPr>
        <w:t>1</w:t>
      </w:r>
      <w:r w:rsidR="00C9290D" w:rsidRPr="00C93B51">
        <w:rPr>
          <w:rFonts w:asciiTheme="minorHAnsi" w:hAnsiTheme="minorHAnsi"/>
        </w:rPr>
        <w:t>*</w:t>
      </w:r>
      <w:r w:rsidR="002355FB" w:rsidRPr="00C93B51">
        <w:rPr>
          <w:rFonts w:asciiTheme="minorHAnsi" w:hAnsiTheme="minorHAnsi"/>
        </w:rPr>
        <w:t xml:space="preserve">, </w:t>
      </w:r>
      <w:r>
        <w:rPr>
          <w:rFonts w:asciiTheme="minorHAnsi" w:hAnsiTheme="minorHAnsi"/>
        </w:rPr>
        <w:t>Author 2</w:t>
      </w:r>
      <w:r w:rsidR="002355FB" w:rsidRPr="00C93B51">
        <w:rPr>
          <w:rFonts w:asciiTheme="minorHAnsi" w:hAnsiTheme="minorHAnsi"/>
          <w:vertAlign w:val="superscript"/>
        </w:rPr>
        <w:t>2</w:t>
      </w:r>
    </w:p>
    <w:p w14:paraId="6E795A97" w14:textId="77777777" w:rsidR="00C9290D" w:rsidRPr="00C93B51" w:rsidRDefault="000D2E99" w:rsidP="00C9290D">
      <w:pPr>
        <w:pStyle w:val="MDPI16affiliation"/>
        <w:rPr>
          <w:rFonts w:asciiTheme="minorHAnsi" w:hAnsiTheme="minorHAnsi"/>
        </w:rPr>
      </w:pPr>
      <w:r w:rsidRPr="00C93B51">
        <w:rPr>
          <w:rFonts w:asciiTheme="minorHAnsi" w:hAnsiTheme="minorHAnsi"/>
          <w:vertAlign w:val="superscript"/>
        </w:rPr>
        <w:t>1</w:t>
      </w:r>
      <w:r w:rsidR="00C9290D" w:rsidRPr="00C93B51">
        <w:rPr>
          <w:rFonts w:asciiTheme="minorHAnsi" w:hAnsiTheme="minorHAnsi"/>
        </w:rPr>
        <w:tab/>
      </w:r>
      <w:r w:rsidR="002B2CEF">
        <w:rPr>
          <w:rFonts w:asciiTheme="minorHAnsi" w:hAnsiTheme="minorHAnsi"/>
        </w:rPr>
        <w:t xml:space="preserve">Affiliation, City, </w:t>
      </w:r>
    </w:p>
    <w:p w14:paraId="409541AD" w14:textId="77777777" w:rsidR="00C9290D" w:rsidRPr="00C93B51" w:rsidRDefault="00C9290D" w:rsidP="00C9290D">
      <w:pPr>
        <w:pStyle w:val="MDPI16affiliation"/>
        <w:rPr>
          <w:rFonts w:asciiTheme="minorHAnsi" w:hAnsiTheme="minorHAnsi"/>
        </w:rPr>
      </w:pPr>
      <w:r w:rsidRPr="00C93B51">
        <w:rPr>
          <w:rFonts w:asciiTheme="minorHAnsi" w:hAnsiTheme="minorHAnsi"/>
          <w:vertAlign w:val="superscript"/>
        </w:rPr>
        <w:t>2</w:t>
      </w:r>
      <w:r w:rsidRPr="00C93B51">
        <w:rPr>
          <w:rFonts w:asciiTheme="minorHAnsi" w:hAnsiTheme="minorHAnsi"/>
        </w:rPr>
        <w:tab/>
      </w:r>
      <w:r w:rsidR="002B2CEF">
        <w:rPr>
          <w:rFonts w:asciiTheme="minorHAnsi" w:hAnsiTheme="minorHAnsi"/>
        </w:rPr>
        <w:t>Affiliation, City</w:t>
      </w:r>
      <w:r w:rsidR="00152903" w:rsidRPr="00C93B51">
        <w:rPr>
          <w:rFonts w:asciiTheme="minorHAnsi" w:hAnsiTheme="minorHAnsi"/>
        </w:rPr>
        <w:t>.</w:t>
      </w:r>
    </w:p>
    <w:p w14:paraId="39055633" w14:textId="77777777" w:rsidR="00C9290D" w:rsidRPr="00C93B51" w:rsidRDefault="00C9290D" w:rsidP="00C9290D">
      <w:pPr>
        <w:pStyle w:val="MDPI16affiliation"/>
        <w:rPr>
          <w:rFonts w:asciiTheme="minorHAnsi" w:hAnsiTheme="minorHAnsi"/>
        </w:rPr>
      </w:pPr>
      <w:r w:rsidRPr="00C93B51">
        <w:rPr>
          <w:rFonts w:asciiTheme="minorHAnsi" w:hAnsiTheme="minorHAnsi"/>
          <w:b/>
        </w:rPr>
        <w:t>*</w:t>
      </w:r>
      <w:r w:rsidRPr="00C93B51">
        <w:rPr>
          <w:rFonts w:asciiTheme="minorHAnsi" w:hAnsiTheme="minorHAnsi"/>
        </w:rPr>
        <w:tab/>
      </w:r>
      <w:r w:rsidR="00152903" w:rsidRPr="00C93B51">
        <w:rPr>
          <w:rFonts w:asciiTheme="minorHAnsi" w:hAnsiTheme="minorHAnsi"/>
        </w:rPr>
        <w:t xml:space="preserve">Correspondence: </w:t>
      </w:r>
      <w:r w:rsidR="002B2CEF">
        <w:rPr>
          <w:rFonts w:asciiTheme="minorHAnsi" w:hAnsiTheme="minorHAnsi"/>
        </w:rPr>
        <w:t>Email address</w:t>
      </w:r>
    </w:p>
    <w:p w14:paraId="1CC8BFE4" w14:textId="77777777" w:rsidR="002B2CEF" w:rsidRDefault="002B2CEF" w:rsidP="002B2CEF">
      <w:pPr>
        <w:pStyle w:val="MDPI18keywords"/>
        <w:rPr>
          <w:rFonts w:asciiTheme="minorHAnsi" w:hAnsiTheme="minorHAnsi"/>
          <w:b/>
          <w:sz w:val="20"/>
          <w:szCs w:val="20"/>
        </w:rPr>
      </w:pPr>
    </w:p>
    <w:p w14:paraId="5C764DBE" w14:textId="77777777" w:rsidR="00C93B51" w:rsidRPr="002B2CEF" w:rsidRDefault="002B2CEF" w:rsidP="002B2CEF">
      <w:pPr>
        <w:pStyle w:val="MDPI18keywords"/>
        <w:rPr>
          <w:rFonts w:asciiTheme="minorHAnsi" w:hAnsiTheme="minorHAnsi"/>
          <w:b/>
          <w:sz w:val="20"/>
          <w:szCs w:val="20"/>
        </w:rPr>
      </w:pPr>
      <w:r>
        <w:rPr>
          <w:rFonts w:asciiTheme="minorHAnsi" w:hAnsiTheme="minorHAnsi"/>
          <w:b/>
          <w:sz w:val="20"/>
          <w:szCs w:val="20"/>
        </w:rPr>
        <w:t>Key messages</w:t>
      </w:r>
    </w:p>
    <w:p w14:paraId="4191498A" w14:textId="77777777" w:rsidR="00C93B51" w:rsidRPr="00C93B51" w:rsidRDefault="00C93B51" w:rsidP="002B2CEF">
      <w:pPr>
        <w:pStyle w:val="ListParagraph"/>
        <w:numPr>
          <w:ilvl w:val="0"/>
          <w:numId w:val="30"/>
        </w:numPr>
        <w:rPr>
          <w:rFonts w:asciiTheme="minorHAnsi" w:hAnsiTheme="minorHAnsi"/>
          <w:lang w:eastAsia="de-DE" w:bidi="en-US"/>
        </w:rPr>
      </w:pPr>
      <w:r w:rsidRPr="00C93B51">
        <w:rPr>
          <w:rFonts w:asciiTheme="minorHAnsi" w:hAnsiTheme="minorHAnsi"/>
          <w:lang w:eastAsia="de-DE" w:bidi="en-US"/>
        </w:rPr>
        <w:t>Tsdgsdgsd</w:t>
      </w:r>
      <w:r w:rsidR="005A170C">
        <w:rPr>
          <w:rFonts w:asciiTheme="minorHAnsi" w:hAnsiTheme="minorHAnsi"/>
          <w:lang w:eastAsia="de-DE" w:bidi="en-US"/>
        </w:rPr>
        <w:t xml:space="preserve"> aerasr aertadrgadrgt qertwerty uety etyrtu tr retwet wer t</w:t>
      </w:r>
    </w:p>
    <w:p w14:paraId="7DBF12F6" w14:textId="77777777" w:rsidR="00C93B51" w:rsidRPr="005A170C" w:rsidRDefault="00C93B51" w:rsidP="002B2CEF">
      <w:pPr>
        <w:pStyle w:val="ListParagraph"/>
        <w:numPr>
          <w:ilvl w:val="0"/>
          <w:numId w:val="30"/>
        </w:numPr>
        <w:rPr>
          <w:rFonts w:asciiTheme="minorHAnsi" w:hAnsiTheme="minorHAnsi"/>
          <w:lang w:eastAsia="de-DE" w:bidi="en-US"/>
        </w:rPr>
      </w:pPr>
      <w:r w:rsidRPr="00C93B51">
        <w:rPr>
          <w:rFonts w:asciiTheme="minorHAnsi" w:hAnsiTheme="minorHAnsi"/>
          <w:lang w:eastAsia="de-DE" w:bidi="en-US"/>
        </w:rPr>
        <w:t>Tsdfgsdgsdfgd</w:t>
      </w:r>
      <w:r w:rsidR="005A170C">
        <w:rPr>
          <w:rFonts w:asciiTheme="minorHAnsi" w:hAnsiTheme="minorHAnsi"/>
          <w:lang w:eastAsia="de-DE" w:bidi="en-US"/>
        </w:rPr>
        <w:t xml:space="preserve"> aerasr aertadrgadrgt qertwerty uety etyrtu tr retwet wer t</w:t>
      </w:r>
    </w:p>
    <w:p w14:paraId="264773C9" w14:textId="77777777" w:rsidR="00C93B51" w:rsidRPr="005A170C" w:rsidRDefault="00C93B51" w:rsidP="002B2CEF">
      <w:pPr>
        <w:pStyle w:val="ListParagraph"/>
        <w:numPr>
          <w:ilvl w:val="0"/>
          <w:numId w:val="30"/>
        </w:numPr>
        <w:rPr>
          <w:rFonts w:asciiTheme="minorHAnsi" w:hAnsiTheme="minorHAnsi"/>
          <w:lang w:eastAsia="de-DE" w:bidi="en-US"/>
        </w:rPr>
      </w:pPr>
      <w:r w:rsidRPr="00C93B51">
        <w:rPr>
          <w:rFonts w:asciiTheme="minorHAnsi" w:hAnsiTheme="minorHAnsi"/>
          <w:lang w:eastAsia="de-DE" w:bidi="en-US"/>
        </w:rPr>
        <w:t>Tsdfgsdgsdfg</w:t>
      </w:r>
      <w:r w:rsidR="005A170C">
        <w:rPr>
          <w:rFonts w:asciiTheme="minorHAnsi" w:hAnsiTheme="minorHAnsi"/>
          <w:lang w:eastAsia="de-DE" w:bidi="en-US"/>
        </w:rPr>
        <w:t xml:space="preserve"> aerasr aertadrgadrgt qertwerty uety etyrtu tr retwet wer t</w:t>
      </w:r>
    </w:p>
    <w:p w14:paraId="1E31A8C8" w14:textId="77777777" w:rsidR="00C93B51" w:rsidRPr="005A170C" w:rsidRDefault="00C93B51" w:rsidP="002B2CEF">
      <w:pPr>
        <w:pStyle w:val="ListParagraph"/>
        <w:numPr>
          <w:ilvl w:val="0"/>
          <w:numId w:val="30"/>
        </w:numPr>
        <w:rPr>
          <w:rFonts w:asciiTheme="minorHAnsi" w:hAnsiTheme="minorHAnsi"/>
          <w:lang w:eastAsia="de-DE" w:bidi="en-US"/>
        </w:rPr>
      </w:pPr>
      <w:r w:rsidRPr="00C93B51">
        <w:rPr>
          <w:rFonts w:asciiTheme="minorHAnsi" w:hAnsiTheme="minorHAnsi"/>
          <w:lang w:eastAsia="de-DE" w:bidi="en-US"/>
        </w:rPr>
        <w:t>Tsdfgsdgsdfgsdfg</w:t>
      </w:r>
      <w:r w:rsidR="005A170C">
        <w:rPr>
          <w:rFonts w:asciiTheme="minorHAnsi" w:hAnsiTheme="minorHAnsi"/>
          <w:lang w:eastAsia="de-DE" w:bidi="en-US"/>
        </w:rPr>
        <w:t xml:space="preserve"> aerasr aertadrgadrgt qertwerty uety etyrtu tr retwet wer t</w:t>
      </w:r>
    </w:p>
    <w:p w14:paraId="7224D46C" w14:textId="77777777" w:rsidR="00C9290D" w:rsidRPr="00C93B51" w:rsidRDefault="00C9290D" w:rsidP="00C9290D">
      <w:pPr>
        <w:pStyle w:val="MDPI19line"/>
        <w:rPr>
          <w:rFonts w:asciiTheme="minorHAnsi" w:hAnsiTheme="minorHAnsi"/>
        </w:rPr>
      </w:pPr>
    </w:p>
    <w:p w14:paraId="09F6364A" w14:textId="77777777" w:rsidR="00C9290D" w:rsidRPr="00C93B51" w:rsidRDefault="00C9290D" w:rsidP="00C9290D">
      <w:pPr>
        <w:pStyle w:val="MDPI21heading1"/>
        <w:rPr>
          <w:rFonts w:ascii="Verdana" w:hAnsi="Verdana"/>
          <w:lang w:eastAsia="zh-CN"/>
        </w:rPr>
      </w:pPr>
      <w:r w:rsidRPr="00C93B51">
        <w:rPr>
          <w:rFonts w:ascii="Verdana" w:hAnsi="Verdana"/>
          <w:lang w:eastAsia="zh-CN"/>
        </w:rPr>
        <w:t>Introduction</w:t>
      </w:r>
    </w:p>
    <w:p w14:paraId="458D5C85" w14:textId="77777777" w:rsidR="00F862ED" w:rsidRPr="00C93B51" w:rsidRDefault="00590082" w:rsidP="00590082">
      <w:pPr>
        <w:pStyle w:val="MDPI31text"/>
        <w:ind w:firstLine="0"/>
        <w:rPr>
          <w:rFonts w:asciiTheme="minorHAnsi" w:hAnsiTheme="minorHAnsi"/>
          <w:lang w:val="en-CA"/>
        </w:rPr>
      </w:pP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p>
    <w:p w14:paraId="5B233787" w14:textId="77777777" w:rsidR="00C9290D" w:rsidRPr="00C93B51" w:rsidRDefault="00590082" w:rsidP="00C9290D">
      <w:pPr>
        <w:pStyle w:val="MDPI21heading1"/>
        <w:rPr>
          <w:rFonts w:ascii="Verdana" w:hAnsi="Verdana"/>
        </w:rPr>
      </w:pPr>
      <w:r>
        <w:rPr>
          <w:rFonts w:ascii="Verdana" w:hAnsi="Verdana"/>
        </w:rPr>
        <w:t>Heading</w:t>
      </w:r>
    </w:p>
    <w:p w14:paraId="71160E61" w14:textId="77777777" w:rsidR="00155D9C" w:rsidRDefault="00590082" w:rsidP="00590082">
      <w:pPr>
        <w:pStyle w:val="MDPI31text"/>
        <w:ind w:firstLine="0"/>
        <w:rPr>
          <w:rFonts w:asciiTheme="minorHAnsi" w:hAnsiTheme="minorHAnsi"/>
          <w:lang w:val="en-CA"/>
        </w:rPr>
      </w:pP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r w:rsidRPr="00590082">
        <w:rPr>
          <w:rFonts w:asciiTheme="minorHAnsi" w:hAnsiTheme="minorHAnsi"/>
          <w:lang w:val="en-CA"/>
        </w:rPr>
        <w:t xml:space="preserve">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p>
    <w:p w14:paraId="7632A55B" w14:textId="77777777" w:rsidR="00712162" w:rsidRDefault="00712162" w:rsidP="00590082">
      <w:pPr>
        <w:pStyle w:val="MDPI31text"/>
        <w:ind w:firstLine="0"/>
        <w:rPr>
          <w:rFonts w:asciiTheme="minorHAnsi" w:hAnsiTheme="minorHAnsi"/>
          <w:lang w:val="en-CA"/>
        </w:rPr>
      </w:pPr>
    </w:p>
    <w:p w14:paraId="0FFE99A9" w14:textId="77777777" w:rsidR="00712162" w:rsidRDefault="00712162" w:rsidP="00712162">
      <w:pPr>
        <w:pStyle w:val="MDPI31text"/>
        <w:ind w:firstLine="452"/>
        <w:rPr>
          <w:rFonts w:asciiTheme="minorHAnsi" w:hAnsiTheme="minorHAnsi"/>
          <w:lang w:val="en-CA"/>
        </w:rPr>
      </w:pPr>
      <w:r w:rsidRPr="00590082">
        <w:rPr>
          <w:rFonts w:asciiTheme="minorHAnsi" w:hAnsiTheme="minorHAnsi"/>
          <w:lang w:val="en-CA"/>
        </w:rPr>
        <w:t xml:space="preserve">Lorem ipsum dolor sit amet, consectetur adipiscing elit, sed do eiusmod tempor incididunt ut labore et dolore magna aliqua. Ut enim ad minim veniam, quis nostrud exercitation ullamco </w:t>
      </w:r>
      <w:r w:rsidRPr="00590082">
        <w:rPr>
          <w:rFonts w:asciiTheme="minorHAnsi" w:hAnsiTheme="minorHAnsi"/>
          <w:lang w:val="en-CA"/>
        </w:rPr>
        <w:lastRenderedPageBreak/>
        <w:t>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w:t>
      </w:r>
      <w:bookmarkStart w:id="0" w:name="_GoBack"/>
      <w:bookmarkEnd w:id="0"/>
      <w:r w:rsidRPr="00590082">
        <w:rPr>
          <w:rFonts w:asciiTheme="minorHAnsi" w:hAnsiTheme="minorHAnsi"/>
          <w:lang w:val="en-CA"/>
        </w:rPr>
        <w:t xml:space="preserve">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r w:rsidRPr="00590082">
        <w:rPr>
          <w:rFonts w:asciiTheme="minorHAnsi" w:hAnsiTheme="minorHAnsi"/>
          <w:lang w:val="en-CA"/>
        </w:rPr>
        <w:t xml:space="preserve">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p>
    <w:p w14:paraId="355996C7" w14:textId="77777777" w:rsidR="00590082" w:rsidRDefault="00590082" w:rsidP="00712162">
      <w:pPr>
        <w:pStyle w:val="MDPI31text"/>
        <w:ind w:left="0" w:firstLine="0"/>
        <w:rPr>
          <w:rFonts w:asciiTheme="minorHAnsi" w:hAnsiTheme="minorHAnsi"/>
          <w:lang w:val="en-CA"/>
        </w:rPr>
      </w:pPr>
    </w:p>
    <w:p w14:paraId="48FA147A" w14:textId="77777777" w:rsidR="00590082" w:rsidRPr="00C93B51" w:rsidRDefault="00590082" w:rsidP="00590082">
      <w:pPr>
        <w:pStyle w:val="MDPI21heading1"/>
        <w:rPr>
          <w:rFonts w:ascii="Verdana" w:hAnsi="Verdana"/>
        </w:rPr>
      </w:pPr>
      <w:r>
        <w:rPr>
          <w:rFonts w:ascii="Verdana" w:hAnsi="Verdana"/>
        </w:rPr>
        <w:t>Heading</w:t>
      </w:r>
    </w:p>
    <w:p w14:paraId="3CF07166" w14:textId="77777777" w:rsidR="00590082" w:rsidRDefault="00590082" w:rsidP="00590082">
      <w:pPr>
        <w:pStyle w:val="MDPI31text"/>
        <w:ind w:firstLine="0"/>
        <w:rPr>
          <w:rFonts w:asciiTheme="minorHAnsi" w:hAnsiTheme="minorHAnsi"/>
          <w:lang w:val="en-CA"/>
        </w:rPr>
      </w:pP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r w:rsidRPr="00590082">
        <w:rPr>
          <w:rFonts w:asciiTheme="minorHAnsi" w:hAnsiTheme="minorHAnsi"/>
          <w:lang w:val="en-CA"/>
        </w:rPr>
        <w:t xml:space="preserve">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p>
    <w:p w14:paraId="6F3B312A" w14:textId="77777777" w:rsidR="00712162" w:rsidRDefault="00712162" w:rsidP="005104FD">
      <w:pPr>
        <w:pStyle w:val="MDPI21heading1"/>
        <w:rPr>
          <w:rFonts w:ascii="Verdana" w:hAnsi="Verdana"/>
        </w:rPr>
      </w:pPr>
    </w:p>
    <w:p w14:paraId="4CDA13AA" w14:textId="77777777" w:rsidR="005104FD" w:rsidRPr="00C93B51" w:rsidRDefault="005104FD" w:rsidP="005104FD">
      <w:pPr>
        <w:pStyle w:val="MDPI21heading1"/>
        <w:rPr>
          <w:rFonts w:ascii="Verdana" w:hAnsi="Verdana"/>
        </w:rPr>
      </w:pPr>
      <w:r>
        <w:rPr>
          <w:rFonts w:ascii="Verdana" w:hAnsi="Verdana"/>
        </w:rPr>
        <w:t>Heading</w:t>
      </w:r>
    </w:p>
    <w:p w14:paraId="653140E4" w14:textId="77777777" w:rsidR="005104FD" w:rsidRPr="00C93B51" w:rsidRDefault="005104FD" w:rsidP="005104FD">
      <w:pPr>
        <w:pStyle w:val="MDPI31text"/>
        <w:ind w:firstLine="0"/>
        <w:rPr>
          <w:rFonts w:asciiTheme="minorHAnsi" w:hAnsiTheme="minorHAnsi"/>
        </w:rPr>
      </w:pP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r w:rsidRPr="00590082">
        <w:rPr>
          <w:rFonts w:asciiTheme="minorHAnsi" w:hAnsiTheme="minorHAnsi"/>
          <w:lang w:val="en-CA"/>
        </w:rPr>
        <w:t xml:space="preserve">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p>
    <w:p w14:paraId="2D934664" w14:textId="77777777" w:rsidR="005104FD" w:rsidRDefault="005104FD" w:rsidP="00590082">
      <w:pPr>
        <w:pStyle w:val="MDPI31text"/>
        <w:ind w:firstLine="0"/>
        <w:rPr>
          <w:rFonts w:asciiTheme="minorHAnsi" w:hAnsiTheme="minorHAnsi"/>
        </w:rPr>
      </w:pPr>
    </w:p>
    <w:p w14:paraId="060042D3" w14:textId="77777777" w:rsidR="005104FD" w:rsidRPr="00C93B51" w:rsidRDefault="005104FD" w:rsidP="005104FD">
      <w:pPr>
        <w:pStyle w:val="MDPI31text"/>
        <w:ind w:firstLine="452"/>
        <w:rPr>
          <w:rFonts w:asciiTheme="minorHAnsi" w:hAnsiTheme="minorHAnsi"/>
        </w:rPr>
      </w:pP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r w:rsidRPr="00590082">
        <w:rPr>
          <w:rFonts w:asciiTheme="minorHAnsi" w:hAnsiTheme="minorHAnsi"/>
          <w:lang w:val="en-CA"/>
        </w:rPr>
        <w:t xml:space="preserve"> Lorem ipsum dolor sit amet, consectetur adipiscing elit, sed do eiusmod tempor incididunt ut labore et dolore magna aliqua. Ut enim ad minim veniam, quis nostrud exercitation ullamco laboris nisi ut aliquip ex ea commodo consequat. Duis aute irure dolor in </w:t>
      </w:r>
      <w:r w:rsidRPr="00590082">
        <w:rPr>
          <w:rFonts w:asciiTheme="minorHAnsi" w:hAnsiTheme="minorHAnsi"/>
          <w:lang w:val="en-CA"/>
        </w:rPr>
        <w:lastRenderedPageBreak/>
        <w:t>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p>
    <w:p w14:paraId="5310399F" w14:textId="77777777" w:rsidR="005104FD" w:rsidRDefault="005104FD" w:rsidP="00590082">
      <w:pPr>
        <w:pStyle w:val="MDPI31text"/>
        <w:ind w:firstLine="0"/>
        <w:rPr>
          <w:rFonts w:asciiTheme="minorHAnsi" w:hAnsiTheme="minorHAnsi"/>
        </w:rPr>
      </w:pPr>
    </w:p>
    <w:p w14:paraId="307F5F9B" w14:textId="77777777" w:rsidR="005104FD" w:rsidRPr="00C93B51" w:rsidRDefault="005104FD" w:rsidP="005104FD">
      <w:pPr>
        <w:pStyle w:val="MDPI21heading1"/>
        <w:rPr>
          <w:rFonts w:ascii="Verdana" w:hAnsi="Verdana"/>
        </w:rPr>
      </w:pPr>
      <w:r>
        <w:rPr>
          <w:rFonts w:ascii="Verdana" w:hAnsi="Verdana"/>
        </w:rPr>
        <w:t>Heading</w:t>
      </w:r>
    </w:p>
    <w:p w14:paraId="218384CB" w14:textId="77777777" w:rsidR="005104FD" w:rsidRPr="00C93B51" w:rsidRDefault="005104FD" w:rsidP="005104FD">
      <w:pPr>
        <w:pStyle w:val="MDPI31text"/>
        <w:ind w:firstLine="0"/>
        <w:rPr>
          <w:rFonts w:asciiTheme="minorHAnsi" w:hAnsiTheme="minorHAnsi"/>
        </w:rPr>
      </w:pP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 xml:space="preserve">. </w:t>
      </w:r>
      <w:r w:rsidRPr="00590082">
        <w:rPr>
          <w:rFonts w:asciiTheme="minorHAnsi" w:hAnsiTheme="minorHAnsi"/>
          <w:lang w:val="en-CA"/>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r w:rsidRPr="00590082">
        <w:rPr>
          <w:rFonts w:asciiTheme="minorHAnsi" w:hAnsiTheme="minorHAnsi"/>
          <w:lang w:val="en-CA"/>
        </w:rPr>
        <w:t xml:space="preserve">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heme="minorHAnsi" w:hAnsiTheme="minorHAnsi"/>
          <w:lang w:val="en-CA"/>
        </w:rPr>
        <w:t>.</w:t>
      </w:r>
    </w:p>
    <w:p w14:paraId="4D8A1E29" w14:textId="77777777" w:rsidR="005104FD" w:rsidRPr="00C93B51" w:rsidRDefault="005104FD" w:rsidP="00590082">
      <w:pPr>
        <w:pStyle w:val="MDPI31text"/>
        <w:ind w:firstLine="0"/>
        <w:rPr>
          <w:rFonts w:asciiTheme="minorHAnsi" w:hAnsiTheme="minorHAnsi"/>
        </w:rPr>
      </w:pPr>
    </w:p>
    <w:p w14:paraId="46B3F07F" w14:textId="77777777" w:rsidR="00590082" w:rsidRPr="00C93B51" w:rsidRDefault="00590082" w:rsidP="00590082">
      <w:pPr>
        <w:pStyle w:val="MDPI31text"/>
        <w:ind w:firstLine="0"/>
        <w:rPr>
          <w:rFonts w:asciiTheme="minorHAnsi" w:hAnsiTheme="minorHAnsi"/>
        </w:rPr>
      </w:pPr>
    </w:p>
    <w:p w14:paraId="001E1DAB" w14:textId="77777777" w:rsidR="005104FD" w:rsidRDefault="005104FD" w:rsidP="00A73E8E">
      <w:pPr>
        <w:pStyle w:val="MDPI21heading1"/>
        <w:ind w:left="0"/>
        <w:rPr>
          <w:rFonts w:ascii="Verdana" w:hAnsi="Verdana"/>
        </w:rPr>
      </w:pPr>
    </w:p>
    <w:p w14:paraId="1E64E152" w14:textId="77777777" w:rsidR="00C9290D" w:rsidRPr="00C93B51" w:rsidRDefault="00C9290D" w:rsidP="00A73E8E">
      <w:pPr>
        <w:pStyle w:val="MDPI21heading1"/>
        <w:ind w:left="0"/>
        <w:rPr>
          <w:rFonts w:ascii="Verdana" w:hAnsi="Verdana"/>
        </w:rPr>
      </w:pPr>
      <w:r w:rsidRPr="00C93B51">
        <w:rPr>
          <w:rFonts w:ascii="Verdana" w:hAnsi="Verdana"/>
        </w:rPr>
        <w:t>References</w:t>
      </w:r>
    </w:p>
    <w:p w14:paraId="1F24C31C" w14:textId="77777777" w:rsidR="00C9290D" w:rsidRDefault="00C9290D" w:rsidP="00A06139">
      <w:pPr>
        <w:pStyle w:val="MDPI71References"/>
        <w:numPr>
          <w:ilvl w:val="0"/>
          <w:numId w:val="0"/>
        </w:numPr>
        <w:ind w:left="425" w:hanging="425"/>
        <w:rPr>
          <w:rFonts w:asciiTheme="minorHAnsi" w:hAnsiTheme="minorHAnsi"/>
        </w:rPr>
      </w:pPr>
    </w:p>
    <w:p w14:paraId="605DD380" w14:textId="77777777" w:rsidR="00590082" w:rsidRPr="00C93B51" w:rsidRDefault="00590082" w:rsidP="00A06139">
      <w:pPr>
        <w:pStyle w:val="MDPI71References"/>
        <w:numPr>
          <w:ilvl w:val="0"/>
          <w:numId w:val="0"/>
        </w:numPr>
        <w:ind w:left="425" w:hanging="425"/>
        <w:rPr>
          <w:rFonts w:asciiTheme="minorHAnsi" w:hAnsiTheme="minorHAnsi"/>
        </w:rPr>
      </w:pPr>
      <w:r>
        <w:rPr>
          <w:rFonts w:asciiTheme="minorHAnsi" w:hAnsiTheme="minorHAnsi"/>
        </w:rPr>
        <w:t>APA</w:t>
      </w:r>
      <w:r w:rsidR="00D84969">
        <w:rPr>
          <w:rFonts w:asciiTheme="minorHAnsi" w:hAnsiTheme="minorHAnsi"/>
        </w:rPr>
        <w:t xml:space="preserve"> format. </w:t>
      </w:r>
    </w:p>
    <w:sectPr w:rsidR="00590082" w:rsidRPr="00C93B51" w:rsidSect="00615ABE">
      <w:headerReference w:type="even" r:id="rId11"/>
      <w:headerReference w:type="default" r:id="rId12"/>
      <w:footerReference w:type="default" r:id="rId13"/>
      <w:headerReference w:type="first" r:id="rId14"/>
      <w:footerReference w:type="first" r:id="rId15"/>
      <w:type w:val="continuous"/>
      <w:pgSz w:w="11906" w:h="16838" w:code="9"/>
      <w:pgMar w:top="1135" w:right="720" w:bottom="1077" w:left="720" w:header="709" w:footer="340" w:gutter="0"/>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DCFCC1" w14:textId="77777777" w:rsidR="00B51108" w:rsidRDefault="00B51108">
      <w:pPr>
        <w:spacing w:line="240" w:lineRule="auto"/>
      </w:pPr>
      <w:r>
        <w:separator/>
      </w:r>
    </w:p>
  </w:endnote>
  <w:endnote w:type="continuationSeparator" w:id="0">
    <w:p w14:paraId="62D93D92" w14:textId="77777777" w:rsidR="00B51108" w:rsidRDefault="00B511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SimSu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DengXian Light">
    <w:altName w:val="Microsoft YaHei"/>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4E693" w14:textId="77777777" w:rsidR="00615ABE" w:rsidRPr="008B308E" w:rsidRDefault="00615ABE" w:rsidP="00615ABE">
    <w:pPr>
      <w:pStyle w:val="MDPIfooterfirstpage"/>
      <w:pBdr>
        <w:top w:val="single" w:sz="4" w:space="1" w:color="auto"/>
      </w:pBdr>
      <w:tabs>
        <w:tab w:val="clear" w:pos="8845"/>
        <w:tab w:val="right" w:pos="10466"/>
      </w:tabs>
      <w:spacing w:line="240" w:lineRule="auto"/>
      <w:jc w:val="both"/>
      <w:rPr>
        <w:lang w:val="fr-CH"/>
      </w:rPr>
    </w:pPr>
    <w:r>
      <w:rPr>
        <w:i/>
      </w:rPr>
      <w:t>No. XX, 20</w:t>
    </w:r>
    <w:r w:rsidRPr="008B308E">
      <w:rPr>
        <w:lang w:val="fr-CH"/>
      </w:rPr>
      <w:tab/>
    </w:r>
    <w:hyperlink r:id="rId1" w:history="1">
      <w:r w:rsidRPr="00B0529A">
        <w:rPr>
          <w:rStyle w:val="Hyperlink"/>
          <w:lang w:val="fr-CH"/>
        </w:rPr>
        <w:t>www.local</w:t>
      </w:r>
    </w:hyperlink>
    <w:r>
      <w:rPr>
        <w:lang w:val="fr-CH"/>
      </w:rPr>
      <w:t xml:space="preserve"> </w:t>
    </w:r>
    <w:proofErr w:type="spellStart"/>
    <w:r>
      <w:rPr>
        <w:lang w:val="fr-CH"/>
      </w:rPr>
      <w:t>governemtn</w:t>
    </w:r>
    <w:proofErr w:type="spellEnd"/>
    <w:r>
      <w:rPr>
        <w:lang w:val="fr-CH"/>
      </w:rPr>
      <w:t xml:space="preserve"> </w:t>
    </w:r>
    <w:proofErr w:type="spellStart"/>
    <w:r>
      <w:rPr>
        <w:lang w:val="fr-CH"/>
      </w:rPr>
      <w:t>sdfhaskfh</w:t>
    </w:r>
    <w:proofErr w:type="spellEnd"/>
  </w:p>
  <w:p w14:paraId="568E4129" w14:textId="77777777" w:rsidR="00976B09" w:rsidRPr="00717E37" w:rsidRDefault="00976B09" w:rsidP="00922B1F">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B9AE63" w14:textId="77777777" w:rsidR="00976B09" w:rsidRDefault="00976B09" w:rsidP="00EC0B89">
    <w:pPr>
      <w:pStyle w:val="MDPIfooterfirstpage"/>
      <w:pBdr>
        <w:top w:val="single" w:sz="4" w:space="0" w:color="000000"/>
      </w:pBdr>
      <w:adjustRightInd w:val="0"/>
      <w:snapToGrid w:val="0"/>
      <w:spacing w:before="480" w:line="100" w:lineRule="exact"/>
      <w:rPr>
        <w:i/>
      </w:rPr>
    </w:pPr>
  </w:p>
  <w:p w14:paraId="0563BDF2" w14:textId="77777777" w:rsidR="00976B09" w:rsidRPr="008B308E" w:rsidRDefault="00061EC3" w:rsidP="007E3D17">
    <w:pPr>
      <w:pStyle w:val="MDPIfooterfirstpage"/>
      <w:tabs>
        <w:tab w:val="clear" w:pos="8845"/>
        <w:tab w:val="right" w:pos="10466"/>
      </w:tabs>
      <w:spacing w:line="240" w:lineRule="auto"/>
      <w:jc w:val="both"/>
      <w:rPr>
        <w:lang w:val="fr-CH"/>
      </w:rPr>
    </w:pPr>
    <w:r>
      <w:rPr>
        <w:i/>
      </w:rPr>
      <w:t>No. XX, 20</w:t>
    </w:r>
    <w:r w:rsidR="00976B09" w:rsidRPr="008B308E">
      <w:rPr>
        <w:lang w:val="fr-CH"/>
      </w:rPr>
      <w:tab/>
    </w:r>
    <w:hyperlink r:id="rId1" w:history="1">
      <w:r w:rsidRPr="00B0529A">
        <w:rPr>
          <w:rStyle w:val="Hyperlink"/>
          <w:lang w:val="fr-CH"/>
        </w:rPr>
        <w:t>www.local</w:t>
      </w:r>
    </w:hyperlink>
    <w:r>
      <w:rPr>
        <w:lang w:val="fr-CH"/>
      </w:rPr>
      <w:t xml:space="preserve"> </w:t>
    </w:r>
    <w:proofErr w:type="spellStart"/>
    <w:r>
      <w:rPr>
        <w:lang w:val="fr-CH"/>
      </w:rPr>
      <w:t>governemtn</w:t>
    </w:r>
    <w:proofErr w:type="spellEnd"/>
    <w:r>
      <w:rPr>
        <w:lang w:val="fr-CH"/>
      </w:rPr>
      <w:t xml:space="preserve"> </w:t>
    </w:r>
    <w:proofErr w:type="spellStart"/>
    <w:r>
      <w:rPr>
        <w:lang w:val="fr-CH"/>
      </w:rPr>
      <w:t>sdfhaskfh</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7AA64F" w14:textId="77777777" w:rsidR="00B51108" w:rsidRDefault="00B51108">
      <w:pPr>
        <w:spacing w:line="240" w:lineRule="auto"/>
      </w:pPr>
      <w:r>
        <w:separator/>
      </w:r>
    </w:p>
  </w:footnote>
  <w:footnote w:type="continuationSeparator" w:id="0">
    <w:p w14:paraId="224B03C9" w14:textId="77777777" w:rsidR="00B51108" w:rsidRDefault="00B5110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7261DD" w14:textId="77777777" w:rsidR="00976B09" w:rsidRDefault="00976B09" w:rsidP="00922B1F">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2B3C3" w14:textId="1F22FD96" w:rsidR="00976B09" w:rsidRDefault="00061EC3" w:rsidP="007E3D17">
    <w:pPr>
      <w:tabs>
        <w:tab w:val="right" w:pos="10466"/>
      </w:tabs>
      <w:adjustRightInd w:val="0"/>
      <w:snapToGrid w:val="0"/>
      <w:spacing w:line="240" w:lineRule="auto"/>
      <w:rPr>
        <w:sz w:val="16"/>
      </w:rPr>
    </w:pPr>
    <w:r>
      <w:rPr>
        <w:i/>
        <w:sz w:val="16"/>
      </w:rPr>
      <w:t xml:space="preserve">The Local </w:t>
    </w:r>
    <w:r w:rsidR="00644441">
      <w:rPr>
        <w:i/>
        <w:sz w:val="16"/>
      </w:rPr>
      <w:t>Governance Hub</w:t>
    </w:r>
    <w:r>
      <w:rPr>
        <w:i/>
        <w:sz w:val="16"/>
      </w:rPr>
      <w:t xml:space="preserve"> </w:t>
    </w:r>
    <w:r w:rsidR="00976B09">
      <w:rPr>
        <w:sz w:val="16"/>
      </w:rPr>
      <w:tab/>
    </w:r>
    <w:r w:rsidR="00976B09">
      <w:rPr>
        <w:sz w:val="16"/>
      </w:rPr>
      <w:fldChar w:fldCharType="begin"/>
    </w:r>
    <w:r w:rsidR="00976B09">
      <w:rPr>
        <w:sz w:val="16"/>
      </w:rPr>
      <w:instrText xml:space="preserve"> PAGE   \* MERGEFORMAT </w:instrText>
    </w:r>
    <w:r w:rsidR="00976B09">
      <w:rPr>
        <w:sz w:val="16"/>
      </w:rPr>
      <w:fldChar w:fldCharType="separate"/>
    </w:r>
    <w:r w:rsidR="00644441">
      <w:rPr>
        <w:sz w:val="16"/>
      </w:rPr>
      <w:t>3</w:t>
    </w:r>
    <w:r w:rsidR="00976B09">
      <w:rPr>
        <w:sz w:val="16"/>
      </w:rPr>
      <w:fldChar w:fldCharType="end"/>
    </w:r>
    <w:r w:rsidR="00976B09">
      <w:rPr>
        <w:sz w:val="16"/>
      </w:rPr>
      <w:t xml:space="preserve"> of </w:t>
    </w:r>
    <w:r w:rsidR="00976B09">
      <w:rPr>
        <w:sz w:val="16"/>
      </w:rPr>
      <w:fldChar w:fldCharType="begin"/>
    </w:r>
    <w:r w:rsidR="00976B09">
      <w:rPr>
        <w:sz w:val="16"/>
      </w:rPr>
      <w:instrText xml:space="preserve"> NUMPAGES   \* MERGEFORMAT </w:instrText>
    </w:r>
    <w:r w:rsidR="00976B09">
      <w:rPr>
        <w:sz w:val="16"/>
      </w:rPr>
      <w:fldChar w:fldCharType="separate"/>
    </w:r>
    <w:r w:rsidR="00644441">
      <w:rPr>
        <w:sz w:val="16"/>
      </w:rPr>
      <w:t>3</w:t>
    </w:r>
    <w:r w:rsidR="00976B09">
      <w:rPr>
        <w:sz w:val="16"/>
      </w:rPr>
      <w:fldChar w:fldCharType="end"/>
    </w:r>
  </w:p>
  <w:p w14:paraId="0B573927" w14:textId="77777777" w:rsidR="00976B09" w:rsidRPr="00B913EA" w:rsidRDefault="00976B09" w:rsidP="00EC0B89">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E447CC" w14:textId="77777777" w:rsidR="00976B09" w:rsidRPr="00DE4709" w:rsidRDefault="00976B09" w:rsidP="002C56CF">
    <w:pPr>
      <w:adjustRightInd w:val="0"/>
      <w:snapToGrid w:val="0"/>
      <w:spacing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00AF5"/>
    <w:multiLevelType w:val="hybridMultilevel"/>
    <w:tmpl w:val="F84C26D6"/>
    <w:lvl w:ilvl="0" w:tplc="0809000F">
      <w:start w:val="1"/>
      <w:numFmt w:val="decimal"/>
      <w:lvlText w:val="%1."/>
      <w:lvlJc w:val="left"/>
      <w:pPr>
        <w:ind w:left="3393" w:hanging="360"/>
      </w:pPr>
    </w:lvl>
    <w:lvl w:ilvl="1" w:tplc="08090019">
      <w:start w:val="1"/>
      <w:numFmt w:val="lowerLetter"/>
      <w:lvlText w:val="%2."/>
      <w:lvlJc w:val="left"/>
      <w:pPr>
        <w:ind w:left="4113" w:hanging="360"/>
      </w:pPr>
    </w:lvl>
    <w:lvl w:ilvl="2" w:tplc="0809001B">
      <w:start w:val="1"/>
      <w:numFmt w:val="lowerRoman"/>
      <w:lvlText w:val="%3."/>
      <w:lvlJc w:val="right"/>
      <w:pPr>
        <w:ind w:left="4833" w:hanging="180"/>
      </w:pPr>
    </w:lvl>
    <w:lvl w:ilvl="3" w:tplc="0809000F">
      <w:start w:val="1"/>
      <w:numFmt w:val="decimal"/>
      <w:lvlText w:val="%4."/>
      <w:lvlJc w:val="left"/>
      <w:pPr>
        <w:ind w:left="5553" w:hanging="360"/>
      </w:pPr>
    </w:lvl>
    <w:lvl w:ilvl="4" w:tplc="08090019">
      <w:start w:val="1"/>
      <w:numFmt w:val="lowerLetter"/>
      <w:lvlText w:val="%5."/>
      <w:lvlJc w:val="left"/>
      <w:pPr>
        <w:ind w:left="6273" w:hanging="360"/>
      </w:pPr>
    </w:lvl>
    <w:lvl w:ilvl="5" w:tplc="0809001B">
      <w:start w:val="1"/>
      <w:numFmt w:val="lowerRoman"/>
      <w:lvlText w:val="%6."/>
      <w:lvlJc w:val="right"/>
      <w:pPr>
        <w:ind w:left="6993" w:hanging="180"/>
      </w:pPr>
    </w:lvl>
    <w:lvl w:ilvl="6" w:tplc="0809000F">
      <w:start w:val="1"/>
      <w:numFmt w:val="decimal"/>
      <w:lvlText w:val="%7."/>
      <w:lvlJc w:val="left"/>
      <w:pPr>
        <w:ind w:left="7713" w:hanging="360"/>
      </w:pPr>
    </w:lvl>
    <w:lvl w:ilvl="7" w:tplc="08090019">
      <w:start w:val="1"/>
      <w:numFmt w:val="lowerLetter"/>
      <w:lvlText w:val="%8."/>
      <w:lvlJc w:val="left"/>
      <w:pPr>
        <w:ind w:left="8433" w:hanging="360"/>
      </w:pPr>
    </w:lvl>
    <w:lvl w:ilvl="8" w:tplc="0809001B">
      <w:start w:val="1"/>
      <w:numFmt w:val="lowerRoman"/>
      <w:lvlText w:val="%9."/>
      <w:lvlJc w:val="right"/>
      <w:pPr>
        <w:ind w:left="9153" w:hanging="180"/>
      </w:pPr>
    </w:lvl>
  </w:abstractNum>
  <w:abstractNum w:abstractNumId="1" w15:restartNumberingAfterBreak="0">
    <w:nsid w:val="0CF43107"/>
    <w:multiLevelType w:val="hybridMultilevel"/>
    <w:tmpl w:val="72CA2C44"/>
    <w:lvl w:ilvl="0" w:tplc="08090001">
      <w:start w:val="1"/>
      <w:numFmt w:val="bullet"/>
      <w:lvlText w:val=""/>
      <w:lvlJc w:val="left"/>
      <w:pPr>
        <w:ind w:left="3420" w:hanging="360"/>
      </w:pPr>
      <w:rPr>
        <w:rFonts w:ascii="Symbol" w:hAnsi="Symbol" w:hint="default"/>
      </w:rPr>
    </w:lvl>
    <w:lvl w:ilvl="1" w:tplc="7E96D434">
      <w:numFmt w:val="bullet"/>
      <w:lvlText w:val="•"/>
      <w:lvlJc w:val="left"/>
      <w:pPr>
        <w:ind w:left="4140" w:hanging="360"/>
      </w:pPr>
      <w:rPr>
        <w:rFonts w:ascii="Calibri" w:eastAsiaTheme="minorHAnsi" w:hAnsi="Calibri" w:cs="Calibri" w:hint="default"/>
      </w:rPr>
    </w:lvl>
    <w:lvl w:ilvl="2" w:tplc="08090005" w:tentative="1">
      <w:start w:val="1"/>
      <w:numFmt w:val="bullet"/>
      <w:lvlText w:val=""/>
      <w:lvlJc w:val="left"/>
      <w:pPr>
        <w:ind w:left="4860" w:hanging="360"/>
      </w:pPr>
      <w:rPr>
        <w:rFonts w:ascii="Wingdings" w:hAnsi="Wingdings" w:hint="default"/>
      </w:rPr>
    </w:lvl>
    <w:lvl w:ilvl="3" w:tplc="08090001" w:tentative="1">
      <w:start w:val="1"/>
      <w:numFmt w:val="bullet"/>
      <w:lvlText w:val=""/>
      <w:lvlJc w:val="left"/>
      <w:pPr>
        <w:ind w:left="5580" w:hanging="360"/>
      </w:pPr>
      <w:rPr>
        <w:rFonts w:ascii="Symbol" w:hAnsi="Symbol" w:hint="default"/>
      </w:rPr>
    </w:lvl>
    <w:lvl w:ilvl="4" w:tplc="08090003" w:tentative="1">
      <w:start w:val="1"/>
      <w:numFmt w:val="bullet"/>
      <w:lvlText w:val="o"/>
      <w:lvlJc w:val="left"/>
      <w:pPr>
        <w:ind w:left="6300" w:hanging="360"/>
      </w:pPr>
      <w:rPr>
        <w:rFonts w:ascii="Courier New" w:hAnsi="Courier New" w:cs="Courier New" w:hint="default"/>
      </w:rPr>
    </w:lvl>
    <w:lvl w:ilvl="5" w:tplc="08090005" w:tentative="1">
      <w:start w:val="1"/>
      <w:numFmt w:val="bullet"/>
      <w:lvlText w:val=""/>
      <w:lvlJc w:val="left"/>
      <w:pPr>
        <w:ind w:left="7020" w:hanging="360"/>
      </w:pPr>
      <w:rPr>
        <w:rFonts w:ascii="Wingdings" w:hAnsi="Wingdings" w:hint="default"/>
      </w:rPr>
    </w:lvl>
    <w:lvl w:ilvl="6" w:tplc="08090001" w:tentative="1">
      <w:start w:val="1"/>
      <w:numFmt w:val="bullet"/>
      <w:lvlText w:val=""/>
      <w:lvlJc w:val="left"/>
      <w:pPr>
        <w:ind w:left="7740" w:hanging="360"/>
      </w:pPr>
      <w:rPr>
        <w:rFonts w:ascii="Symbol" w:hAnsi="Symbol" w:hint="default"/>
      </w:rPr>
    </w:lvl>
    <w:lvl w:ilvl="7" w:tplc="08090003" w:tentative="1">
      <w:start w:val="1"/>
      <w:numFmt w:val="bullet"/>
      <w:lvlText w:val="o"/>
      <w:lvlJc w:val="left"/>
      <w:pPr>
        <w:ind w:left="8460" w:hanging="360"/>
      </w:pPr>
      <w:rPr>
        <w:rFonts w:ascii="Courier New" w:hAnsi="Courier New" w:cs="Courier New" w:hint="default"/>
      </w:rPr>
    </w:lvl>
    <w:lvl w:ilvl="8" w:tplc="08090005" w:tentative="1">
      <w:start w:val="1"/>
      <w:numFmt w:val="bullet"/>
      <w:lvlText w:val=""/>
      <w:lvlJc w:val="left"/>
      <w:pPr>
        <w:ind w:left="9180" w:hanging="360"/>
      </w:pPr>
      <w:rPr>
        <w:rFonts w:ascii="Wingdings" w:hAnsi="Wingdings" w:hint="default"/>
      </w:rPr>
    </w:lvl>
  </w:abstractNum>
  <w:abstractNum w:abstractNumId="2" w15:restartNumberingAfterBreak="0">
    <w:nsid w:val="18B468F5"/>
    <w:multiLevelType w:val="hybridMultilevel"/>
    <w:tmpl w:val="11B4802E"/>
    <w:lvl w:ilvl="0" w:tplc="8340D3EE">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4"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6"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0" w15:restartNumberingAfterBreak="0">
    <w:nsid w:val="56054540"/>
    <w:multiLevelType w:val="hybridMultilevel"/>
    <w:tmpl w:val="2BFE33BC"/>
    <w:lvl w:ilvl="0" w:tplc="D9563CC2">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E918F3"/>
    <w:multiLevelType w:val="hybridMultilevel"/>
    <w:tmpl w:val="CE1E050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E1E60FC"/>
    <w:multiLevelType w:val="hybridMultilevel"/>
    <w:tmpl w:val="F7C0263A"/>
    <w:lvl w:ilvl="0" w:tplc="C200EA60">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3" w15:restartNumberingAfterBreak="0">
    <w:nsid w:val="68497DE1"/>
    <w:multiLevelType w:val="hybridMultilevel"/>
    <w:tmpl w:val="C93A60D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4"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F12C5E"/>
    <w:multiLevelType w:val="hybridMultilevel"/>
    <w:tmpl w:val="B10C89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710701C"/>
    <w:multiLevelType w:val="hybridMultilevel"/>
    <w:tmpl w:val="6B04F316"/>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A6F3D87"/>
    <w:multiLevelType w:val="hybridMultilevel"/>
    <w:tmpl w:val="9C0295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7F0E1980"/>
    <w:multiLevelType w:val="hybridMultilevel"/>
    <w:tmpl w:val="889A1976"/>
    <w:lvl w:ilvl="0" w:tplc="878EC844">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9"/>
  </w:num>
  <w:num w:numId="7">
    <w:abstractNumId w:val="3"/>
  </w:num>
  <w:num w:numId="8">
    <w:abstractNumId w:val="9"/>
  </w:num>
  <w:num w:numId="9">
    <w:abstractNumId w:val="3"/>
  </w:num>
  <w:num w:numId="10">
    <w:abstractNumId w:val="9"/>
  </w:num>
  <w:num w:numId="11">
    <w:abstractNumId w:val="3"/>
  </w:num>
  <w:num w:numId="12">
    <w:abstractNumId w:val="14"/>
  </w:num>
  <w:num w:numId="13">
    <w:abstractNumId w:val="9"/>
  </w:num>
  <w:num w:numId="14">
    <w:abstractNumId w:val="3"/>
  </w:num>
  <w:num w:numId="15">
    <w:abstractNumId w:val="2"/>
  </w:num>
  <w:num w:numId="16">
    <w:abstractNumId w:val="8"/>
  </w:num>
  <w:num w:numId="17">
    <w:abstractNumId w:val="2"/>
  </w:num>
  <w:num w:numId="18">
    <w:abstractNumId w:val="9"/>
  </w:num>
  <w:num w:numId="19">
    <w:abstractNumId w:val="3"/>
  </w:num>
  <w:num w:numId="20">
    <w:abstractNumId w:val="2"/>
  </w:num>
  <w:num w:numId="21">
    <w:abstractNumId w:val="18"/>
  </w:num>
  <w:num w:numId="22">
    <w:abstractNumId w:val="12"/>
  </w:num>
  <w:num w:numId="23">
    <w:abstractNumId w:val="10"/>
  </w:num>
  <w:num w:numId="24">
    <w:abstractNumId w:val="17"/>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num>
  <w:num w:numId="27">
    <w:abstractNumId w:val="1"/>
  </w:num>
  <w:num w:numId="28">
    <w:abstractNumId w:val="11"/>
  </w:num>
  <w:num w:numId="29">
    <w:abstractNumId w:val="15"/>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AB9"/>
    <w:rsid w:val="000010F4"/>
    <w:rsid w:val="000052BB"/>
    <w:rsid w:val="0000735A"/>
    <w:rsid w:val="00032AA5"/>
    <w:rsid w:val="000339E8"/>
    <w:rsid w:val="00033B6A"/>
    <w:rsid w:val="0003783F"/>
    <w:rsid w:val="0004194B"/>
    <w:rsid w:val="0004282E"/>
    <w:rsid w:val="0005359D"/>
    <w:rsid w:val="00053AA9"/>
    <w:rsid w:val="000565CD"/>
    <w:rsid w:val="00056C1E"/>
    <w:rsid w:val="000575B6"/>
    <w:rsid w:val="00060326"/>
    <w:rsid w:val="000610E2"/>
    <w:rsid w:val="00061EC3"/>
    <w:rsid w:val="00075B6C"/>
    <w:rsid w:val="000879FF"/>
    <w:rsid w:val="0009574A"/>
    <w:rsid w:val="00095820"/>
    <w:rsid w:val="000A0F10"/>
    <w:rsid w:val="000A4AEB"/>
    <w:rsid w:val="000A589E"/>
    <w:rsid w:val="000A7AD8"/>
    <w:rsid w:val="000C14BD"/>
    <w:rsid w:val="000D2E99"/>
    <w:rsid w:val="000D4D03"/>
    <w:rsid w:val="000D76D4"/>
    <w:rsid w:val="000F3875"/>
    <w:rsid w:val="000F52FB"/>
    <w:rsid w:val="000F68E4"/>
    <w:rsid w:val="00107669"/>
    <w:rsid w:val="00110D7D"/>
    <w:rsid w:val="00110EB0"/>
    <w:rsid w:val="00112020"/>
    <w:rsid w:val="00112BEF"/>
    <w:rsid w:val="00116201"/>
    <w:rsid w:val="00116DFB"/>
    <w:rsid w:val="001174A7"/>
    <w:rsid w:val="00117F01"/>
    <w:rsid w:val="001225DA"/>
    <w:rsid w:val="001269B8"/>
    <w:rsid w:val="001314CD"/>
    <w:rsid w:val="00134389"/>
    <w:rsid w:val="001461D6"/>
    <w:rsid w:val="00147DB7"/>
    <w:rsid w:val="00152903"/>
    <w:rsid w:val="00155D9C"/>
    <w:rsid w:val="00164347"/>
    <w:rsid w:val="00166DC3"/>
    <w:rsid w:val="00170DAF"/>
    <w:rsid w:val="00172C61"/>
    <w:rsid w:val="001734B6"/>
    <w:rsid w:val="00174BC2"/>
    <w:rsid w:val="0017725F"/>
    <w:rsid w:val="00177E59"/>
    <w:rsid w:val="001862CF"/>
    <w:rsid w:val="00190F71"/>
    <w:rsid w:val="001A30FA"/>
    <w:rsid w:val="001A363B"/>
    <w:rsid w:val="001A4B85"/>
    <w:rsid w:val="001B2232"/>
    <w:rsid w:val="001C1209"/>
    <w:rsid w:val="001C28B6"/>
    <w:rsid w:val="001C341E"/>
    <w:rsid w:val="001C3A2C"/>
    <w:rsid w:val="001C5D1C"/>
    <w:rsid w:val="001C7392"/>
    <w:rsid w:val="001D3076"/>
    <w:rsid w:val="001E2AEB"/>
    <w:rsid w:val="001E335F"/>
    <w:rsid w:val="001E389F"/>
    <w:rsid w:val="001E4A8E"/>
    <w:rsid w:val="001E597E"/>
    <w:rsid w:val="001E5E5A"/>
    <w:rsid w:val="001E64F9"/>
    <w:rsid w:val="001E65E5"/>
    <w:rsid w:val="001E7203"/>
    <w:rsid w:val="001E7D4D"/>
    <w:rsid w:val="001F0ECD"/>
    <w:rsid w:val="001F0F7C"/>
    <w:rsid w:val="001F6696"/>
    <w:rsid w:val="001F694E"/>
    <w:rsid w:val="001F7A8A"/>
    <w:rsid w:val="0020058A"/>
    <w:rsid w:val="0020140A"/>
    <w:rsid w:val="00212302"/>
    <w:rsid w:val="002135B1"/>
    <w:rsid w:val="002211E3"/>
    <w:rsid w:val="00223920"/>
    <w:rsid w:val="00226CE1"/>
    <w:rsid w:val="0022792B"/>
    <w:rsid w:val="00232271"/>
    <w:rsid w:val="002355FB"/>
    <w:rsid w:val="002415B5"/>
    <w:rsid w:val="002427F2"/>
    <w:rsid w:val="002456BE"/>
    <w:rsid w:val="00247919"/>
    <w:rsid w:val="00251386"/>
    <w:rsid w:val="00260804"/>
    <w:rsid w:val="00265B3F"/>
    <w:rsid w:val="00267A87"/>
    <w:rsid w:val="002713EE"/>
    <w:rsid w:val="00271AC8"/>
    <w:rsid w:val="002749FA"/>
    <w:rsid w:val="0027525B"/>
    <w:rsid w:val="00287512"/>
    <w:rsid w:val="00295ADF"/>
    <w:rsid w:val="002A1576"/>
    <w:rsid w:val="002A21FF"/>
    <w:rsid w:val="002A49D8"/>
    <w:rsid w:val="002A648E"/>
    <w:rsid w:val="002A6908"/>
    <w:rsid w:val="002B2CEF"/>
    <w:rsid w:val="002B4743"/>
    <w:rsid w:val="002B51C9"/>
    <w:rsid w:val="002C2F5E"/>
    <w:rsid w:val="002C56CF"/>
    <w:rsid w:val="002D0DED"/>
    <w:rsid w:val="002D3991"/>
    <w:rsid w:val="002D4F15"/>
    <w:rsid w:val="002D68D5"/>
    <w:rsid w:val="002E351E"/>
    <w:rsid w:val="002E3F06"/>
    <w:rsid w:val="002E4784"/>
    <w:rsid w:val="002E4CBD"/>
    <w:rsid w:val="00306464"/>
    <w:rsid w:val="00307A0F"/>
    <w:rsid w:val="003171E1"/>
    <w:rsid w:val="00321D23"/>
    <w:rsid w:val="00326141"/>
    <w:rsid w:val="00326D1F"/>
    <w:rsid w:val="00335668"/>
    <w:rsid w:val="00343E56"/>
    <w:rsid w:val="00361DD8"/>
    <w:rsid w:val="00367D9D"/>
    <w:rsid w:val="0037218F"/>
    <w:rsid w:val="0037417F"/>
    <w:rsid w:val="00376D87"/>
    <w:rsid w:val="00384479"/>
    <w:rsid w:val="00392635"/>
    <w:rsid w:val="00392998"/>
    <w:rsid w:val="00394DEB"/>
    <w:rsid w:val="00395E78"/>
    <w:rsid w:val="003A5461"/>
    <w:rsid w:val="003A5991"/>
    <w:rsid w:val="003B0223"/>
    <w:rsid w:val="003B1683"/>
    <w:rsid w:val="003B30BE"/>
    <w:rsid w:val="003B36A5"/>
    <w:rsid w:val="003C20B6"/>
    <w:rsid w:val="003D0EA6"/>
    <w:rsid w:val="003D1580"/>
    <w:rsid w:val="003D2585"/>
    <w:rsid w:val="003E07F6"/>
    <w:rsid w:val="003E0E98"/>
    <w:rsid w:val="003F2A07"/>
    <w:rsid w:val="00401D30"/>
    <w:rsid w:val="004027BA"/>
    <w:rsid w:val="004037B5"/>
    <w:rsid w:val="00407893"/>
    <w:rsid w:val="00412976"/>
    <w:rsid w:val="00413F69"/>
    <w:rsid w:val="00417E95"/>
    <w:rsid w:val="004261BE"/>
    <w:rsid w:val="0042737D"/>
    <w:rsid w:val="004336A1"/>
    <w:rsid w:val="004346F8"/>
    <w:rsid w:val="00434FDD"/>
    <w:rsid w:val="00436C1C"/>
    <w:rsid w:val="00442CBE"/>
    <w:rsid w:val="00442D5C"/>
    <w:rsid w:val="00455B3A"/>
    <w:rsid w:val="00460111"/>
    <w:rsid w:val="00467BF4"/>
    <w:rsid w:val="00473952"/>
    <w:rsid w:val="004745E5"/>
    <w:rsid w:val="0047731A"/>
    <w:rsid w:val="00487046"/>
    <w:rsid w:val="00490D16"/>
    <w:rsid w:val="0049361E"/>
    <w:rsid w:val="00495BF3"/>
    <w:rsid w:val="004A4956"/>
    <w:rsid w:val="004A7781"/>
    <w:rsid w:val="004B60EC"/>
    <w:rsid w:val="004B6BE0"/>
    <w:rsid w:val="004C3B8A"/>
    <w:rsid w:val="004E5A43"/>
    <w:rsid w:val="004F4953"/>
    <w:rsid w:val="004F4A2F"/>
    <w:rsid w:val="004F5D53"/>
    <w:rsid w:val="0050106C"/>
    <w:rsid w:val="00502E4F"/>
    <w:rsid w:val="005104FD"/>
    <w:rsid w:val="005107D0"/>
    <w:rsid w:val="005110B2"/>
    <w:rsid w:val="00511910"/>
    <w:rsid w:val="00512361"/>
    <w:rsid w:val="00512780"/>
    <w:rsid w:val="00513261"/>
    <w:rsid w:val="00515C2D"/>
    <w:rsid w:val="0051696A"/>
    <w:rsid w:val="005178A6"/>
    <w:rsid w:val="0053152A"/>
    <w:rsid w:val="0053473B"/>
    <w:rsid w:val="00541FA5"/>
    <w:rsid w:val="005456E9"/>
    <w:rsid w:val="00547F6C"/>
    <w:rsid w:val="00551B0A"/>
    <w:rsid w:val="00551D64"/>
    <w:rsid w:val="00554371"/>
    <w:rsid w:val="00564209"/>
    <w:rsid w:val="00567523"/>
    <w:rsid w:val="00576853"/>
    <w:rsid w:val="00580080"/>
    <w:rsid w:val="00586E9C"/>
    <w:rsid w:val="00590082"/>
    <w:rsid w:val="00593471"/>
    <w:rsid w:val="00595E65"/>
    <w:rsid w:val="00597769"/>
    <w:rsid w:val="005A170C"/>
    <w:rsid w:val="005A31CB"/>
    <w:rsid w:val="005B15C1"/>
    <w:rsid w:val="005B2B05"/>
    <w:rsid w:val="005C0D56"/>
    <w:rsid w:val="005C181D"/>
    <w:rsid w:val="005D059B"/>
    <w:rsid w:val="005E0ED6"/>
    <w:rsid w:val="005E2C13"/>
    <w:rsid w:val="005E4902"/>
    <w:rsid w:val="005F35AE"/>
    <w:rsid w:val="00601648"/>
    <w:rsid w:val="00602938"/>
    <w:rsid w:val="00602973"/>
    <w:rsid w:val="00606A6F"/>
    <w:rsid w:val="00610A3C"/>
    <w:rsid w:val="00615ABE"/>
    <w:rsid w:val="00617338"/>
    <w:rsid w:val="00617835"/>
    <w:rsid w:val="00622C55"/>
    <w:rsid w:val="00626F6C"/>
    <w:rsid w:val="00631B5F"/>
    <w:rsid w:val="00633531"/>
    <w:rsid w:val="0063357C"/>
    <w:rsid w:val="00633704"/>
    <w:rsid w:val="00644441"/>
    <w:rsid w:val="00645908"/>
    <w:rsid w:val="00647611"/>
    <w:rsid w:val="0065230A"/>
    <w:rsid w:val="006554E6"/>
    <w:rsid w:val="00661D1F"/>
    <w:rsid w:val="006622FE"/>
    <w:rsid w:val="0066285B"/>
    <w:rsid w:val="00670931"/>
    <w:rsid w:val="00670A7B"/>
    <w:rsid w:val="00670EA8"/>
    <w:rsid w:val="006711EC"/>
    <w:rsid w:val="00671D70"/>
    <w:rsid w:val="0067256E"/>
    <w:rsid w:val="00675BBE"/>
    <w:rsid w:val="00676BA3"/>
    <w:rsid w:val="00682C9F"/>
    <w:rsid w:val="00692393"/>
    <w:rsid w:val="00693525"/>
    <w:rsid w:val="0069557A"/>
    <w:rsid w:val="0069636B"/>
    <w:rsid w:val="006979C7"/>
    <w:rsid w:val="006A69AF"/>
    <w:rsid w:val="006B7624"/>
    <w:rsid w:val="006C001A"/>
    <w:rsid w:val="006C08F3"/>
    <w:rsid w:val="006C25C4"/>
    <w:rsid w:val="006C6413"/>
    <w:rsid w:val="006D3A13"/>
    <w:rsid w:val="006D7989"/>
    <w:rsid w:val="006E1A12"/>
    <w:rsid w:val="006E72F6"/>
    <w:rsid w:val="006E78CC"/>
    <w:rsid w:val="006F3AA3"/>
    <w:rsid w:val="006F55D5"/>
    <w:rsid w:val="00703448"/>
    <w:rsid w:val="007071BA"/>
    <w:rsid w:val="007118DE"/>
    <w:rsid w:val="00712162"/>
    <w:rsid w:val="00715034"/>
    <w:rsid w:val="007154F9"/>
    <w:rsid w:val="007168C3"/>
    <w:rsid w:val="00722D36"/>
    <w:rsid w:val="00746BEC"/>
    <w:rsid w:val="00751166"/>
    <w:rsid w:val="0076037A"/>
    <w:rsid w:val="0076187A"/>
    <w:rsid w:val="007623A7"/>
    <w:rsid w:val="00762CDF"/>
    <w:rsid w:val="00765815"/>
    <w:rsid w:val="00766E28"/>
    <w:rsid w:val="007707A8"/>
    <w:rsid w:val="00770839"/>
    <w:rsid w:val="00784F6E"/>
    <w:rsid w:val="00786CB6"/>
    <w:rsid w:val="00787520"/>
    <w:rsid w:val="00797C0E"/>
    <w:rsid w:val="007C3FB5"/>
    <w:rsid w:val="007D1C0A"/>
    <w:rsid w:val="007E3D17"/>
    <w:rsid w:val="007F0A0C"/>
    <w:rsid w:val="00802FCA"/>
    <w:rsid w:val="00805628"/>
    <w:rsid w:val="008131ED"/>
    <w:rsid w:val="008135AD"/>
    <w:rsid w:val="00813755"/>
    <w:rsid w:val="00817DCC"/>
    <w:rsid w:val="008242E1"/>
    <w:rsid w:val="00825E3B"/>
    <w:rsid w:val="008330FD"/>
    <w:rsid w:val="00835258"/>
    <w:rsid w:val="0083730C"/>
    <w:rsid w:val="008410F7"/>
    <w:rsid w:val="0084722F"/>
    <w:rsid w:val="00850B11"/>
    <w:rsid w:val="008515ED"/>
    <w:rsid w:val="00851AE9"/>
    <w:rsid w:val="00852AFD"/>
    <w:rsid w:val="00860BC4"/>
    <w:rsid w:val="008646D1"/>
    <w:rsid w:val="008938B4"/>
    <w:rsid w:val="008A58BA"/>
    <w:rsid w:val="008C0310"/>
    <w:rsid w:val="008C23D7"/>
    <w:rsid w:val="008C3A1F"/>
    <w:rsid w:val="008C627A"/>
    <w:rsid w:val="008D2B4F"/>
    <w:rsid w:val="008E30A6"/>
    <w:rsid w:val="008E5535"/>
    <w:rsid w:val="008F75B8"/>
    <w:rsid w:val="008F7826"/>
    <w:rsid w:val="0091228A"/>
    <w:rsid w:val="00922B1F"/>
    <w:rsid w:val="00923E3B"/>
    <w:rsid w:val="0092430E"/>
    <w:rsid w:val="00927727"/>
    <w:rsid w:val="00933740"/>
    <w:rsid w:val="00933951"/>
    <w:rsid w:val="00947322"/>
    <w:rsid w:val="009606F1"/>
    <w:rsid w:val="00974B76"/>
    <w:rsid w:val="00976228"/>
    <w:rsid w:val="00976B09"/>
    <w:rsid w:val="009839B5"/>
    <w:rsid w:val="009842F4"/>
    <w:rsid w:val="009861C8"/>
    <w:rsid w:val="009A2F7D"/>
    <w:rsid w:val="009A422C"/>
    <w:rsid w:val="009B03CA"/>
    <w:rsid w:val="009B2EF7"/>
    <w:rsid w:val="009C2A35"/>
    <w:rsid w:val="009C69D7"/>
    <w:rsid w:val="009D5330"/>
    <w:rsid w:val="009E18F7"/>
    <w:rsid w:val="009E3D13"/>
    <w:rsid w:val="009F1FE6"/>
    <w:rsid w:val="009F2CA0"/>
    <w:rsid w:val="009F70E6"/>
    <w:rsid w:val="009F74F0"/>
    <w:rsid w:val="00A06139"/>
    <w:rsid w:val="00A128CF"/>
    <w:rsid w:val="00A26425"/>
    <w:rsid w:val="00A36640"/>
    <w:rsid w:val="00A373E2"/>
    <w:rsid w:val="00A376BA"/>
    <w:rsid w:val="00A4011F"/>
    <w:rsid w:val="00A40599"/>
    <w:rsid w:val="00A45D1D"/>
    <w:rsid w:val="00A46855"/>
    <w:rsid w:val="00A60727"/>
    <w:rsid w:val="00A61EEA"/>
    <w:rsid w:val="00A634D8"/>
    <w:rsid w:val="00A656B2"/>
    <w:rsid w:val="00A73E8E"/>
    <w:rsid w:val="00A80D06"/>
    <w:rsid w:val="00A812AE"/>
    <w:rsid w:val="00A83185"/>
    <w:rsid w:val="00A93BD6"/>
    <w:rsid w:val="00AA0CB2"/>
    <w:rsid w:val="00AB221C"/>
    <w:rsid w:val="00AB70FD"/>
    <w:rsid w:val="00AC359D"/>
    <w:rsid w:val="00AC642C"/>
    <w:rsid w:val="00AD22B9"/>
    <w:rsid w:val="00AE16C8"/>
    <w:rsid w:val="00AE27BD"/>
    <w:rsid w:val="00AE32BD"/>
    <w:rsid w:val="00AE52C5"/>
    <w:rsid w:val="00AF21D0"/>
    <w:rsid w:val="00AF2C27"/>
    <w:rsid w:val="00AF4915"/>
    <w:rsid w:val="00AF511D"/>
    <w:rsid w:val="00B0031C"/>
    <w:rsid w:val="00B00662"/>
    <w:rsid w:val="00B05F31"/>
    <w:rsid w:val="00B07F94"/>
    <w:rsid w:val="00B109E8"/>
    <w:rsid w:val="00B129B7"/>
    <w:rsid w:val="00B1489B"/>
    <w:rsid w:val="00B14A34"/>
    <w:rsid w:val="00B16A77"/>
    <w:rsid w:val="00B24C48"/>
    <w:rsid w:val="00B27BBC"/>
    <w:rsid w:val="00B27D60"/>
    <w:rsid w:val="00B31F22"/>
    <w:rsid w:val="00B3672D"/>
    <w:rsid w:val="00B37CB2"/>
    <w:rsid w:val="00B37FA1"/>
    <w:rsid w:val="00B402AB"/>
    <w:rsid w:val="00B407C7"/>
    <w:rsid w:val="00B44028"/>
    <w:rsid w:val="00B440AD"/>
    <w:rsid w:val="00B51108"/>
    <w:rsid w:val="00B51241"/>
    <w:rsid w:val="00B5301D"/>
    <w:rsid w:val="00B606AD"/>
    <w:rsid w:val="00B73110"/>
    <w:rsid w:val="00B74221"/>
    <w:rsid w:val="00B76A8D"/>
    <w:rsid w:val="00B85566"/>
    <w:rsid w:val="00B865DB"/>
    <w:rsid w:val="00B90E91"/>
    <w:rsid w:val="00B969C1"/>
    <w:rsid w:val="00B9719F"/>
    <w:rsid w:val="00BB06C3"/>
    <w:rsid w:val="00BB1477"/>
    <w:rsid w:val="00BB29DD"/>
    <w:rsid w:val="00BB5780"/>
    <w:rsid w:val="00BB67D1"/>
    <w:rsid w:val="00BB7054"/>
    <w:rsid w:val="00BC1EE0"/>
    <w:rsid w:val="00BC6E07"/>
    <w:rsid w:val="00BD3A5E"/>
    <w:rsid w:val="00BE6091"/>
    <w:rsid w:val="00BF02FA"/>
    <w:rsid w:val="00BF33A3"/>
    <w:rsid w:val="00BF4E79"/>
    <w:rsid w:val="00C022F9"/>
    <w:rsid w:val="00C10909"/>
    <w:rsid w:val="00C1250B"/>
    <w:rsid w:val="00C12F67"/>
    <w:rsid w:val="00C14295"/>
    <w:rsid w:val="00C21394"/>
    <w:rsid w:val="00C2154E"/>
    <w:rsid w:val="00C225DC"/>
    <w:rsid w:val="00C24F48"/>
    <w:rsid w:val="00C24F4E"/>
    <w:rsid w:val="00C306B1"/>
    <w:rsid w:val="00C30CB6"/>
    <w:rsid w:val="00C36EBC"/>
    <w:rsid w:val="00C44B95"/>
    <w:rsid w:val="00C44E52"/>
    <w:rsid w:val="00C56146"/>
    <w:rsid w:val="00C56A1A"/>
    <w:rsid w:val="00C57B91"/>
    <w:rsid w:val="00C60B9E"/>
    <w:rsid w:val="00C60D93"/>
    <w:rsid w:val="00C77383"/>
    <w:rsid w:val="00C91554"/>
    <w:rsid w:val="00C9290D"/>
    <w:rsid w:val="00C92A3A"/>
    <w:rsid w:val="00C93B51"/>
    <w:rsid w:val="00CA01CD"/>
    <w:rsid w:val="00CA18D6"/>
    <w:rsid w:val="00CA2E7C"/>
    <w:rsid w:val="00CA47D3"/>
    <w:rsid w:val="00CB36E1"/>
    <w:rsid w:val="00CB627C"/>
    <w:rsid w:val="00CB7B70"/>
    <w:rsid w:val="00CC18B6"/>
    <w:rsid w:val="00CC4128"/>
    <w:rsid w:val="00CD0E05"/>
    <w:rsid w:val="00CE059F"/>
    <w:rsid w:val="00CE25AB"/>
    <w:rsid w:val="00CE789D"/>
    <w:rsid w:val="00CF5CC4"/>
    <w:rsid w:val="00D072FD"/>
    <w:rsid w:val="00D119B0"/>
    <w:rsid w:val="00D126FD"/>
    <w:rsid w:val="00D16568"/>
    <w:rsid w:val="00D300EB"/>
    <w:rsid w:val="00D33A7C"/>
    <w:rsid w:val="00D34648"/>
    <w:rsid w:val="00D44E90"/>
    <w:rsid w:val="00D4740B"/>
    <w:rsid w:val="00D558ED"/>
    <w:rsid w:val="00D75CF8"/>
    <w:rsid w:val="00D824A7"/>
    <w:rsid w:val="00D84969"/>
    <w:rsid w:val="00D84C38"/>
    <w:rsid w:val="00D86096"/>
    <w:rsid w:val="00D8671E"/>
    <w:rsid w:val="00D87BF7"/>
    <w:rsid w:val="00DA31F8"/>
    <w:rsid w:val="00DB2C97"/>
    <w:rsid w:val="00DB4DA3"/>
    <w:rsid w:val="00DB7EFE"/>
    <w:rsid w:val="00DC351F"/>
    <w:rsid w:val="00DC5E27"/>
    <w:rsid w:val="00DC5F06"/>
    <w:rsid w:val="00DC693B"/>
    <w:rsid w:val="00DE34CD"/>
    <w:rsid w:val="00DE4709"/>
    <w:rsid w:val="00DE6DED"/>
    <w:rsid w:val="00E048FA"/>
    <w:rsid w:val="00E1245B"/>
    <w:rsid w:val="00E14756"/>
    <w:rsid w:val="00E201D2"/>
    <w:rsid w:val="00E24431"/>
    <w:rsid w:val="00E400A1"/>
    <w:rsid w:val="00E471B4"/>
    <w:rsid w:val="00E52AC4"/>
    <w:rsid w:val="00E52D04"/>
    <w:rsid w:val="00E53152"/>
    <w:rsid w:val="00E53CFD"/>
    <w:rsid w:val="00E55BF0"/>
    <w:rsid w:val="00E62059"/>
    <w:rsid w:val="00E634CB"/>
    <w:rsid w:val="00E65F38"/>
    <w:rsid w:val="00E82720"/>
    <w:rsid w:val="00E83281"/>
    <w:rsid w:val="00E847BE"/>
    <w:rsid w:val="00EB200C"/>
    <w:rsid w:val="00EB3701"/>
    <w:rsid w:val="00EB3718"/>
    <w:rsid w:val="00EB38F6"/>
    <w:rsid w:val="00EC0B89"/>
    <w:rsid w:val="00EC1818"/>
    <w:rsid w:val="00EC4C84"/>
    <w:rsid w:val="00EE2AB9"/>
    <w:rsid w:val="00EE4B8A"/>
    <w:rsid w:val="00EE6362"/>
    <w:rsid w:val="00EF10A0"/>
    <w:rsid w:val="00F052D2"/>
    <w:rsid w:val="00F13322"/>
    <w:rsid w:val="00F1343D"/>
    <w:rsid w:val="00F1565C"/>
    <w:rsid w:val="00F2210E"/>
    <w:rsid w:val="00F262D6"/>
    <w:rsid w:val="00F308E2"/>
    <w:rsid w:val="00F32604"/>
    <w:rsid w:val="00F33FAF"/>
    <w:rsid w:val="00F45160"/>
    <w:rsid w:val="00F46424"/>
    <w:rsid w:val="00F57B15"/>
    <w:rsid w:val="00F637A1"/>
    <w:rsid w:val="00F7168E"/>
    <w:rsid w:val="00F7660E"/>
    <w:rsid w:val="00F83E4A"/>
    <w:rsid w:val="00F862ED"/>
    <w:rsid w:val="00F9094E"/>
    <w:rsid w:val="00F92617"/>
    <w:rsid w:val="00F954D5"/>
    <w:rsid w:val="00FA1288"/>
    <w:rsid w:val="00FA56E8"/>
    <w:rsid w:val="00FA7711"/>
    <w:rsid w:val="00FB62CB"/>
    <w:rsid w:val="00FC11E6"/>
    <w:rsid w:val="00FC2EC7"/>
    <w:rsid w:val="00FD397A"/>
    <w:rsid w:val="00FD71ED"/>
    <w:rsid w:val="00FD7A7F"/>
    <w:rsid w:val="00FE028A"/>
    <w:rsid w:val="00FE0E52"/>
    <w:rsid w:val="00FE43A1"/>
    <w:rsid w:val="00FE466D"/>
    <w:rsid w:val="00FE5006"/>
    <w:rsid w:val="00FF2458"/>
    <w:rsid w:val="00FF79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BBC951"/>
  <w15:chartTrackingRefBased/>
  <w15:docId w15:val="{AE5C0075-0344-4F54-9D0D-9DBBEEE24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90D"/>
    <w:pPr>
      <w:spacing w:line="260" w:lineRule="atLeast"/>
      <w:jc w:val="both"/>
    </w:pPr>
    <w:rPr>
      <w:rFonts w:ascii="Palatino Linotype" w:hAnsi="Palatino Linotype"/>
      <w:noProof/>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C9290D"/>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C9290D"/>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C9290D"/>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C9290D"/>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C9290D"/>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C9290D"/>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C9290D"/>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C9290D"/>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paragraph" w:styleId="Footer">
    <w:name w:val="footer"/>
    <w:basedOn w:val="Normal"/>
    <w:link w:val="FooterChar"/>
    <w:uiPriority w:val="99"/>
    <w:rsid w:val="00C9290D"/>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C9290D"/>
    <w:rPr>
      <w:rFonts w:ascii="Palatino Linotype" w:hAnsi="Palatino Linotype"/>
      <w:noProof/>
      <w:color w:val="000000"/>
      <w:szCs w:val="18"/>
    </w:rPr>
  </w:style>
  <w:style w:type="paragraph" w:styleId="Header">
    <w:name w:val="header"/>
    <w:basedOn w:val="Normal"/>
    <w:link w:val="HeaderChar"/>
    <w:uiPriority w:val="99"/>
    <w:rsid w:val="00C9290D"/>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C9290D"/>
    <w:rPr>
      <w:rFonts w:ascii="Palatino Linotype" w:hAnsi="Palatino Linotype"/>
      <w:noProof/>
      <w:color w:val="000000"/>
      <w:szCs w:val="18"/>
    </w:rPr>
  </w:style>
  <w:style w:type="paragraph" w:customStyle="1" w:styleId="MDPIheaderjournallogo">
    <w:name w:val="MDPI_header_journal_logo"/>
    <w:qFormat/>
    <w:rsid w:val="00C9290D"/>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C9290D"/>
    <w:pPr>
      <w:ind w:firstLine="0"/>
    </w:pPr>
  </w:style>
  <w:style w:type="paragraph" w:customStyle="1" w:styleId="MDPI31text">
    <w:name w:val="MDPI_3.1_text"/>
    <w:qFormat/>
    <w:rsid w:val="00BB5780"/>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C9290D"/>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4textspacebefore">
    <w:name w:val="MDPI_3.4_text_space_before"/>
    <w:qFormat/>
    <w:rsid w:val="00C9290D"/>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C9290D"/>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C9290D"/>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8135AD"/>
    <w:pPr>
      <w:numPr>
        <w:numId w:val="2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8135AD"/>
    <w:pPr>
      <w:numPr>
        <w:numId w:val="20"/>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C9290D"/>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C9290D"/>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C9290D"/>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B865DB"/>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C9290D"/>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C9290D"/>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C9290D"/>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81theorem">
    <w:name w:val="MDPI_8.1_theorem"/>
    <w:qFormat/>
    <w:rsid w:val="00C9290D"/>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C9290D"/>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footerfirstpage">
    <w:name w:val="MDPI_footer_firstpage"/>
    <w:qFormat/>
    <w:rsid w:val="00C9290D"/>
    <w:pPr>
      <w:tabs>
        <w:tab w:val="right" w:pos="8845"/>
      </w:tabs>
      <w:spacing w:line="160" w:lineRule="exact"/>
    </w:pPr>
    <w:rPr>
      <w:rFonts w:ascii="Palatino Linotype" w:eastAsia="Times New Roman" w:hAnsi="Palatino Linotype"/>
      <w:color w:val="000000"/>
      <w:sz w:val="16"/>
      <w:lang w:eastAsia="de-DE"/>
    </w:rPr>
  </w:style>
  <w:style w:type="paragraph" w:customStyle="1" w:styleId="MDPI23heading3">
    <w:name w:val="MDPI_2.3_heading3"/>
    <w:qFormat/>
    <w:rsid w:val="00C9290D"/>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C9290D"/>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C9290D"/>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1D3076"/>
    <w:pPr>
      <w:numPr>
        <w:numId w:val="23"/>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C9290D"/>
    <w:rPr>
      <w:rFonts w:cs="Tahoma"/>
      <w:szCs w:val="18"/>
    </w:rPr>
  </w:style>
  <w:style w:type="character" w:customStyle="1" w:styleId="BalloonTextChar">
    <w:name w:val="Balloon Text Char"/>
    <w:link w:val="BalloonText"/>
    <w:uiPriority w:val="99"/>
    <w:rsid w:val="00C9290D"/>
    <w:rPr>
      <w:rFonts w:ascii="Palatino Linotype" w:hAnsi="Palatino Linotype" w:cs="Tahoma"/>
      <w:noProof/>
      <w:color w:val="000000"/>
      <w:szCs w:val="18"/>
    </w:rPr>
  </w:style>
  <w:style w:type="character" w:styleId="LineNumber">
    <w:name w:val="line number"/>
    <w:uiPriority w:val="99"/>
    <w:rsid w:val="006E1A12"/>
    <w:rPr>
      <w:rFonts w:ascii="Palatino Linotype" w:hAnsi="Palatino Linotype"/>
      <w:sz w:val="16"/>
    </w:rPr>
  </w:style>
  <w:style w:type="table" w:customStyle="1" w:styleId="MDPI41threelinetable">
    <w:name w:val="MDPI_4.1_three_line_table"/>
    <w:basedOn w:val="TableNormal"/>
    <w:uiPriority w:val="99"/>
    <w:rsid w:val="00C9290D"/>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uiPriority w:val="99"/>
    <w:rsid w:val="00C9290D"/>
    <w:rPr>
      <w:color w:val="0000FF"/>
      <w:u w:val="single"/>
    </w:rPr>
  </w:style>
  <w:style w:type="character" w:customStyle="1" w:styleId="UnresolvedMention">
    <w:name w:val="Unresolved Mention"/>
    <w:uiPriority w:val="99"/>
    <w:semiHidden/>
    <w:unhideWhenUsed/>
    <w:rsid w:val="00FB62CB"/>
    <w:rPr>
      <w:color w:val="605E5C"/>
      <w:shd w:val="clear" w:color="auto" w:fill="E1DFDD"/>
    </w:rPr>
  </w:style>
  <w:style w:type="table" w:styleId="TableGrid">
    <w:name w:val="Table Grid"/>
    <w:basedOn w:val="TableNormal"/>
    <w:uiPriority w:val="39"/>
    <w:rsid w:val="00C9290D"/>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E847B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C9290D"/>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C9290D"/>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C9290D"/>
    <w:pPr>
      <w:adjustRightInd w:val="0"/>
      <w:snapToGrid w:val="0"/>
      <w:spacing w:after="120" w:line="240" w:lineRule="atLeast"/>
      <w:ind w:right="113"/>
    </w:pPr>
    <w:rPr>
      <w:rFonts w:ascii="Palatino Linotype" w:hAnsi="Palatino Linotype"/>
      <w:snapToGrid w:val="0"/>
      <w:color w:val="000000"/>
      <w:sz w:val="14"/>
      <w:lang w:eastAsia="en-US" w:bidi="en-US"/>
    </w:rPr>
  </w:style>
  <w:style w:type="paragraph" w:customStyle="1" w:styleId="MDPI15academiceditor">
    <w:name w:val="MDPI_1.5_academic_editor"/>
    <w:qFormat/>
    <w:rsid w:val="003B36A5"/>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C9290D"/>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C9290D"/>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C9290D"/>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C9290D"/>
    <w:pPr>
      <w:adjustRightInd w:val="0"/>
      <w:snapToGrid w:val="0"/>
      <w:spacing w:before="240" w:line="240" w:lineRule="atLeast"/>
      <w:ind w:right="113"/>
    </w:pPr>
    <w:rPr>
      <w:rFonts w:ascii="Palatino Linotype" w:eastAsia="Times New Roman" w:hAnsi="Palatino Linotype"/>
      <w:noProof/>
      <w:snapToGrid w:val="0"/>
      <w:color w:val="000000"/>
      <w:spacing w:val="-2"/>
      <w:sz w:val="14"/>
      <w:lang w:val="en-GB" w:eastAsia="en-GB"/>
    </w:rPr>
  </w:style>
  <w:style w:type="paragraph" w:customStyle="1" w:styleId="MDPI73CopyrightImage">
    <w:name w:val="MDPI_7.3_CopyrightImage"/>
    <w:rsid w:val="00C9290D"/>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C9290D"/>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C9290D"/>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header">
    <w:name w:val="MDPI_header"/>
    <w:qFormat/>
    <w:rsid w:val="00C9290D"/>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C9290D"/>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C9290D"/>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C9290D"/>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C9290D"/>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C9290D"/>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C9290D"/>
  </w:style>
  <w:style w:type="paragraph" w:styleId="Bibliography">
    <w:name w:val="Bibliography"/>
    <w:basedOn w:val="Normal"/>
    <w:next w:val="Normal"/>
    <w:uiPriority w:val="37"/>
    <w:semiHidden/>
    <w:unhideWhenUsed/>
    <w:rsid w:val="00C9290D"/>
  </w:style>
  <w:style w:type="paragraph" w:styleId="BodyText">
    <w:name w:val="Body Text"/>
    <w:link w:val="BodyTextChar"/>
    <w:rsid w:val="00C9290D"/>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C9290D"/>
    <w:rPr>
      <w:rFonts w:ascii="Palatino Linotype" w:hAnsi="Palatino Linotype"/>
      <w:color w:val="000000"/>
      <w:sz w:val="24"/>
      <w:lang w:eastAsia="de-DE"/>
    </w:rPr>
  </w:style>
  <w:style w:type="character" w:styleId="CommentReference">
    <w:name w:val="annotation reference"/>
    <w:rsid w:val="00C9290D"/>
    <w:rPr>
      <w:sz w:val="21"/>
      <w:szCs w:val="21"/>
    </w:rPr>
  </w:style>
  <w:style w:type="paragraph" w:styleId="CommentText">
    <w:name w:val="annotation text"/>
    <w:basedOn w:val="Normal"/>
    <w:link w:val="CommentTextChar"/>
    <w:rsid w:val="00C9290D"/>
  </w:style>
  <w:style w:type="character" w:customStyle="1" w:styleId="CommentTextChar">
    <w:name w:val="Comment Text Char"/>
    <w:link w:val="CommentText"/>
    <w:rsid w:val="00C9290D"/>
    <w:rPr>
      <w:rFonts w:ascii="Palatino Linotype" w:hAnsi="Palatino Linotype"/>
      <w:noProof/>
      <w:color w:val="000000"/>
    </w:rPr>
  </w:style>
  <w:style w:type="paragraph" w:styleId="CommentSubject">
    <w:name w:val="annotation subject"/>
    <w:basedOn w:val="CommentText"/>
    <w:next w:val="CommentText"/>
    <w:link w:val="CommentSubjectChar"/>
    <w:rsid w:val="00C9290D"/>
    <w:rPr>
      <w:b/>
      <w:bCs/>
    </w:rPr>
  </w:style>
  <w:style w:type="character" w:customStyle="1" w:styleId="CommentSubjectChar">
    <w:name w:val="Comment Subject Char"/>
    <w:link w:val="CommentSubject"/>
    <w:rsid w:val="00C9290D"/>
    <w:rPr>
      <w:rFonts w:ascii="Palatino Linotype" w:hAnsi="Palatino Linotype"/>
      <w:b/>
      <w:bCs/>
      <w:noProof/>
      <w:color w:val="000000"/>
    </w:rPr>
  </w:style>
  <w:style w:type="character" w:styleId="EndnoteReference">
    <w:name w:val="endnote reference"/>
    <w:uiPriority w:val="99"/>
    <w:rsid w:val="00C9290D"/>
    <w:rPr>
      <w:vertAlign w:val="superscript"/>
    </w:rPr>
  </w:style>
  <w:style w:type="paragraph" w:styleId="EndnoteText">
    <w:name w:val="endnote text"/>
    <w:basedOn w:val="Normal"/>
    <w:link w:val="EndnoteTextChar"/>
    <w:semiHidden/>
    <w:unhideWhenUsed/>
    <w:rsid w:val="00C9290D"/>
    <w:pPr>
      <w:spacing w:line="240" w:lineRule="auto"/>
    </w:pPr>
  </w:style>
  <w:style w:type="character" w:customStyle="1" w:styleId="EndnoteTextChar">
    <w:name w:val="Endnote Text Char"/>
    <w:link w:val="EndnoteText"/>
    <w:semiHidden/>
    <w:rsid w:val="00C9290D"/>
    <w:rPr>
      <w:rFonts w:ascii="Palatino Linotype" w:hAnsi="Palatino Linotype"/>
      <w:noProof/>
      <w:color w:val="000000"/>
    </w:rPr>
  </w:style>
  <w:style w:type="character" w:styleId="FollowedHyperlink">
    <w:name w:val="FollowedHyperlink"/>
    <w:rsid w:val="00C9290D"/>
    <w:rPr>
      <w:color w:val="954F72"/>
      <w:u w:val="single"/>
    </w:rPr>
  </w:style>
  <w:style w:type="paragraph" w:styleId="FootnoteText">
    <w:name w:val="footnote text"/>
    <w:basedOn w:val="Normal"/>
    <w:link w:val="FootnoteTextChar"/>
    <w:uiPriority w:val="99"/>
    <w:unhideWhenUsed/>
    <w:rsid w:val="00C9290D"/>
    <w:pPr>
      <w:spacing w:line="240" w:lineRule="auto"/>
    </w:pPr>
  </w:style>
  <w:style w:type="character" w:customStyle="1" w:styleId="FootnoteTextChar">
    <w:name w:val="Footnote Text Char"/>
    <w:link w:val="FootnoteText"/>
    <w:uiPriority w:val="99"/>
    <w:rsid w:val="00C9290D"/>
    <w:rPr>
      <w:rFonts w:ascii="Palatino Linotype" w:hAnsi="Palatino Linotype"/>
      <w:noProof/>
      <w:color w:val="000000"/>
    </w:rPr>
  </w:style>
  <w:style w:type="paragraph" w:styleId="NormalWeb">
    <w:name w:val="Normal (Web)"/>
    <w:basedOn w:val="Normal"/>
    <w:uiPriority w:val="99"/>
    <w:rsid w:val="00C9290D"/>
    <w:rPr>
      <w:szCs w:val="24"/>
    </w:rPr>
  </w:style>
  <w:style w:type="paragraph" w:customStyle="1" w:styleId="MsoFootnoteText0">
    <w:name w:val="MsoFootnoteText"/>
    <w:basedOn w:val="NormalWeb"/>
    <w:qFormat/>
    <w:rsid w:val="00C9290D"/>
    <w:rPr>
      <w:rFonts w:ascii="Times New Roman" w:hAnsi="Times New Roman"/>
    </w:rPr>
  </w:style>
  <w:style w:type="character" w:styleId="PageNumber">
    <w:name w:val="page number"/>
    <w:rsid w:val="00C9290D"/>
  </w:style>
  <w:style w:type="character" w:styleId="PlaceholderText">
    <w:name w:val="Placeholder Text"/>
    <w:uiPriority w:val="99"/>
    <w:semiHidden/>
    <w:rsid w:val="00C9290D"/>
    <w:rPr>
      <w:color w:val="808080"/>
    </w:rPr>
  </w:style>
  <w:style w:type="paragraph" w:customStyle="1" w:styleId="MDPI71FootNotes">
    <w:name w:val="MDPI_7.1_FootNotes"/>
    <w:qFormat/>
    <w:rsid w:val="00FD397A"/>
    <w:pPr>
      <w:numPr>
        <w:numId w:val="21"/>
      </w:numPr>
      <w:adjustRightInd w:val="0"/>
      <w:snapToGrid w:val="0"/>
      <w:spacing w:line="228" w:lineRule="auto"/>
    </w:pPr>
    <w:rPr>
      <w:rFonts w:ascii="Palatino Linotype" w:eastAsiaTheme="minorEastAsia" w:hAnsi="Palatino Linotype"/>
      <w:noProof/>
      <w:color w:val="000000"/>
      <w:sz w:val="18"/>
    </w:rPr>
  </w:style>
  <w:style w:type="character" w:styleId="FootnoteReference">
    <w:name w:val="footnote reference"/>
    <w:basedOn w:val="DefaultParagraphFont"/>
    <w:uiPriority w:val="99"/>
    <w:unhideWhenUsed/>
    <w:rsid w:val="00CB36E1"/>
    <w:rPr>
      <w:vertAlign w:val="superscript"/>
    </w:rPr>
  </w:style>
  <w:style w:type="paragraph" w:styleId="ListParagraph">
    <w:name w:val="List Paragraph"/>
    <w:basedOn w:val="Normal"/>
    <w:uiPriority w:val="34"/>
    <w:qFormat/>
    <w:rsid w:val="00C93B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7314070">
      <w:bodyDiv w:val="1"/>
      <w:marLeft w:val="0"/>
      <w:marRight w:val="0"/>
      <w:marTop w:val="0"/>
      <w:marBottom w:val="0"/>
      <w:divBdr>
        <w:top w:val="none" w:sz="0" w:space="0" w:color="auto"/>
        <w:left w:val="none" w:sz="0" w:space="0" w:color="auto"/>
        <w:bottom w:val="none" w:sz="0" w:space="0" w:color="auto"/>
        <w:right w:val="none" w:sz="0" w:space="0" w:color="auto"/>
      </w:divBdr>
    </w:div>
    <w:div w:id="1247765130">
      <w:bodyDiv w:val="1"/>
      <w:marLeft w:val="0"/>
      <w:marRight w:val="0"/>
      <w:marTop w:val="0"/>
      <w:marBottom w:val="0"/>
      <w:divBdr>
        <w:top w:val="none" w:sz="0" w:space="0" w:color="auto"/>
        <w:left w:val="none" w:sz="0" w:space="0" w:color="auto"/>
        <w:bottom w:val="none" w:sz="0" w:space="0" w:color="auto"/>
        <w:right w:val="none" w:sz="0" w:space="0" w:color="auto"/>
      </w:divBdr>
    </w:div>
    <w:div w:id="2061974235">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Ydfkjghsdkjgh@Uvic.ca" TargetMode="External"/><Relationship Id="rId4" Type="http://schemas.openxmlformats.org/officeDocument/2006/relationships/settings" Target="settings.xml"/><Relationship Id="rId9" Type="http://schemas.openxmlformats.org/officeDocument/2006/relationships/hyperlink" Target="mailto:Tdskjhfskjfh@Uvic.ca" TargetMode="Externa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http://www.loca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loca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araKrawchenko\Downloads\energie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F65793-D8CC-4F91-9822-647D7698B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energies-template.dot</Template>
  <TotalTime>43</TotalTime>
  <Pages>3</Pages>
  <Words>1514</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Government Institute</dc:title>
  <dc:subject/>
  <dc:creator>Review</dc:creator>
  <cp:keywords/>
  <dc:description/>
  <cp:lastModifiedBy>Tamara Krawchenko</cp:lastModifiedBy>
  <cp:revision>30</cp:revision>
  <dcterms:created xsi:type="dcterms:W3CDTF">2023-02-08T23:08:00Z</dcterms:created>
  <dcterms:modified xsi:type="dcterms:W3CDTF">2023-08-30T17:48:00Z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http://www.zotero.org/styles/acs-applied-energy-materials</vt:lpwstr>
  </property>
  <property fmtid="{D5CDD505-2E9C-101B-9397-08002B2CF9AE}" pid="3" name="Mendeley Recent Style Name 0_1">
    <vt:lpwstr>ACS Applied Energy Materials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http://www.zotero.org/styles/oscola</vt:lpwstr>
  </property>
  <property fmtid="{D5CDD505-2E9C-101B-9397-08002B2CF9AE}" pid="21" name="Mendeley Recent Style Name 9_1">
    <vt:lpwstr>OSCOLA (Oxford University Standard for Citation of Legal Authorities)</vt:lpwstr>
  </property>
  <property fmtid="{D5CDD505-2E9C-101B-9397-08002B2CF9AE}" pid="22" name="Mendeley Document_1">
    <vt:lpwstr>True</vt:lpwstr>
  </property>
  <property fmtid="{D5CDD505-2E9C-101B-9397-08002B2CF9AE}" pid="23" name="Mendeley Unique User Id_1">
    <vt:lpwstr>94c47118-6882-3f81-a983-d2d35155ad83</vt:lpwstr>
  </property>
  <property fmtid="{D5CDD505-2E9C-101B-9397-08002B2CF9AE}" pid="24" name="Mendeley Citation Style_1">
    <vt:lpwstr>http://www.zotero.org/styles/acs-applied-energy-materials</vt:lpwstr>
  </property>
</Properties>
</file>